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C80D0E" w14:textId="25C847BF" w:rsidR="00FC3CC3" w:rsidRDefault="00FC3CC3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</w:p>
    <w:p w14:paraId="4CA996F2" w14:textId="77777777" w:rsidR="00FC3CC3" w:rsidRDefault="00FC3CC3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</w:p>
    <w:p w14:paraId="211098FC" w14:textId="77777777" w:rsidR="00FC3CC3" w:rsidRDefault="00FC3CC3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</w:p>
    <w:p w14:paraId="14C9B193" w14:textId="1F35ECD3" w:rsidR="00664D89" w:rsidRDefault="00664D89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Teacher:</w:t>
      </w:r>
      <w:r w:rsidR="00042E65">
        <w:rPr>
          <w:rFonts w:ascii="Times New Roman" w:hAnsi="Times New Roman"/>
          <w:sz w:val="20"/>
        </w:rPr>
        <w:t xml:space="preserve"> DUBOSE-THOMAS, JONES    </w:t>
      </w:r>
      <w:r w:rsidR="00A348FF">
        <w:rPr>
          <w:rFonts w:ascii="Times New Roman" w:hAnsi="Times New Roman"/>
          <w:noProof/>
          <w:sz w:val="20"/>
        </w:rPr>
        <w:t>4</w:t>
      </w:r>
      <w:r w:rsidR="00A348FF" w:rsidRPr="00A348FF">
        <w:rPr>
          <w:rFonts w:ascii="Times New Roman" w:hAnsi="Times New Roman"/>
          <w:noProof/>
          <w:sz w:val="20"/>
          <w:vertAlign w:val="superscript"/>
        </w:rPr>
        <w:t>th</w:t>
      </w:r>
      <w:r w:rsidR="00A348FF">
        <w:rPr>
          <w:rFonts w:ascii="Times New Roman" w:hAnsi="Times New Roman"/>
          <w:noProof/>
          <w:sz w:val="20"/>
        </w:rPr>
        <w:t xml:space="preserve"> Grade </w:t>
      </w:r>
      <w:r>
        <w:rPr>
          <w:rFonts w:ascii="Times New Roman" w:hAnsi="Times New Roman"/>
          <w:sz w:val="20"/>
        </w:rPr>
        <w:t xml:space="preserve">     </w:t>
      </w:r>
      <w:r>
        <w:rPr>
          <w:rFonts w:ascii="Times New Roman" w:hAnsi="Times New Roman"/>
          <w:sz w:val="20"/>
        </w:rPr>
        <w:tab/>
        <w:t xml:space="preserve">Date: </w:t>
      </w:r>
      <w:r w:rsidR="00A348FF">
        <w:rPr>
          <w:rFonts w:ascii="Times New Roman" w:hAnsi="Times New Roman"/>
          <w:noProof/>
          <w:sz w:val="20"/>
        </w:rPr>
        <w:t>0</w:t>
      </w:r>
      <w:r w:rsidR="004933BE">
        <w:rPr>
          <w:rFonts w:ascii="Times New Roman" w:hAnsi="Times New Roman"/>
          <w:noProof/>
          <w:sz w:val="20"/>
        </w:rPr>
        <w:t>8/19-23</w:t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  <w:t xml:space="preserve">Subject: </w:t>
      </w:r>
      <w:r w:rsidR="00A348FF">
        <w:rPr>
          <w:rFonts w:ascii="Times New Roman" w:hAnsi="Times New Roman"/>
          <w:noProof/>
          <w:sz w:val="20"/>
        </w:rPr>
        <w:t>Reading</w:t>
      </w:r>
      <w:r>
        <w:rPr>
          <w:rFonts w:ascii="Times New Roman" w:hAnsi="Times New Roman"/>
          <w:sz w:val="20"/>
        </w:rPr>
        <w:t xml:space="preserve">       </w:t>
      </w:r>
      <w:r w:rsidR="00764259">
        <w:rPr>
          <w:rFonts w:ascii="Times New Roman" w:hAnsi="Times New Roman"/>
          <w:sz w:val="20"/>
        </w:rPr>
        <w:t>Period</w:t>
      </w:r>
      <w:r>
        <w:rPr>
          <w:rFonts w:ascii="Times New Roman" w:hAnsi="Times New Roman"/>
          <w:sz w:val="20"/>
        </w:rPr>
        <w:t xml:space="preserve">: </w:t>
      </w:r>
      <w:r w:rsidR="00A348FF">
        <w:rPr>
          <w:rFonts w:ascii="Times New Roman" w:hAnsi="Times New Roman"/>
          <w:noProof/>
          <w:sz w:val="20"/>
        </w:rPr>
        <w:t>1</w:t>
      </w:r>
      <w:r w:rsidR="00A348FF" w:rsidRPr="00A348FF">
        <w:rPr>
          <w:rFonts w:ascii="Times New Roman" w:hAnsi="Times New Roman"/>
          <w:noProof/>
          <w:sz w:val="20"/>
          <w:vertAlign w:val="superscript"/>
        </w:rPr>
        <w:t>st</w:t>
      </w:r>
      <w:r w:rsidR="00A348FF">
        <w:rPr>
          <w:rFonts w:ascii="Times New Roman" w:hAnsi="Times New Roman"/>
          <w:noProof/>
          <w:sz w:val="20"/>
        </w:rPr>
        <w:t xml:space="preserve"> </w:t>
      </w:r>
      <w:r>
        <w:rPr>
          <w:rFonts w:ascii="Times New Roman" w:hAnsi="Times New Roman"/>
          <w:noProof/>
          <w:sz w:val="20"/>
        </w:rPr>
        <w:t xml:space="preserve">                                                           </w:t>
      </w:r>
    </w:p>
    <w:p w14:paraId="18AE0675" w14:textId="77777777" w:rsidR="00664D89" w:rsidRDefault="00664D89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</w:p>
    <w:tbl>
      <w:tblPr>
        <w:tblW w:w="14448" w:type="dxa"/>
        <w:tblInd w:w="-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4448"/>
      </w:tblGrid>
      <w:tr w:rsidR="00664D89" w14:paraId="7BFB6C52" w14:textId="77777777" w:rsidTr="00403D71">
        <w:trPr>
          <w:trHeight w:val="816"/>
        </w:trPr>
        <w:tc>
          <w:tcPr>
            <w:tcW w:w="14448" w:type="dxa"/>
            <w:tcBorders>
              <w:top w:val="single" w:sz="4" w:space="0" w:color="auto"/>
              <w:bottom w:val="single" w:sz="4" w:space="0" w:color="auto"/>
            </w:tcBorders>
          </w:tcPr>
          <w:p w14:paraId="673A76DE" w14:textId="77777777" w:rsidR="00664D89" w:rsidRPr="003B3EA8" w:rsidRDefault="00664D89" w:rsidP="00530A91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</w:rPr>
            </w:pPr>
            <w:r w:rsidRPr="003B3EA8">
              <w:rPr>
                <w:rFonts w:ascii="Times New Roman" w:hAnsi="Times New Roman"/>
                <w:b/>
                <w:sz w:val="20"/>
                <w:u w:val="single"/>
              </w:rPr>
              <w:t xml:space="preserve">Alabama </w:t>
            </w:r>
            <w:r w:rsidR="00056628">
              <w:rPr>
                <w:rFonts w:ascii="Times New Roman" w:hAnsi="Times New Roman"/>
                <w:b/>
                <w:sz w:val="20"/>
                <w:u w:val="single"/>
              </w:rPr>
              <w:t>CCRS/</w:t>
            </w:r>
            <w:r w:rsidRPr="003B3EA8">
              <w:rPr>
                <w:rFonts w:ascii="Times New Roman" w:hAnsi="Times New Roman"/>
                <w:b/>
                <w:sz w:val="20"/>
                <w:u w:val="single"/>
              </w:rPr>
              <w:t xml:space="preserve">COS: </w:t>
            </w:r>
            <w:r w:rsidR="00056628">
              <w:rPr>
                <w:rFonts w:ascii="Times New Roman" w:hAnsi="Times New Roman"/>
                <w:b/>
                <w:sz w:val="20"/>
                <w:u w:val="single"/>
              </w:rPr>
              <w:t>S</w:t>
            </w:r>
            <w:r w:rsidRPr="003B3EA8">
              <w:rPr>
                <w:rFonts w:ascii="Times New Roman" w:hAnsi="Times New Roman"/>
                <w:b/>
                <w:sz w:val="20"/>
                <w:u w:val="single"/>
              </w:rPr>
              <w:t xml:space="preserve">tandards  </w:t>
            </w:r>
            <w:r w:rsidRPr="003B3EA8">
              <w:rPr>
                <w:rFonts w:ascii="Times New Roman" w:hAnsi="Times New Roman"/>
                <w:b/>
                <w:sz w:val="20"/>
              </w:rPr>
              <w:t xml:space="preserve">                                                                                                                                                                      </w:t>
            </w:r>
            <w:r>
              <w:rPr>
                <w:rFonts w:ascii="Times New Roman" w:hAnsi="Times New Roman"/>
                <w:b/>
                <w:sz w:val="20"/>
              </w:rPr>
              <w:t xml:space="preserve">       </w:t>
            </w:r>
          </w:p>
          <w:p w14:paraId="48EEFD9C" w14:textId="51830A5D" w:rsidR="00664D89" w:rsidRDefault="00D6604A" w:rsidP="0094442D">
            <w:pPr>
              <w:pStyle w:val="Default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TSW determine the meaning of words and phrases as they are used in a text, including those that allude to significant characters found in mythology. </w:t>
            </w:r>
            <w:r w:rsidRPr="00425CCE">
              <w:rPr>
                <w:b/>
                <w:sz w:val="16"/>
                <w:szCs w:val="16"/>
              </w:rPr>
              <w:t>{RL.4.4}</w:t>
            </w:r>
          </w:p>
          <w:p w14:paraId="177BC810" w14:textId="38F3584E" w:rsidR="00D6604A" w:rsidRDefault="00D6604A" w:rsidP="0094442D">
            <w:pPr>
              <w:pStyle w:val="Default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TSW explain how an author uses reasons and evidence to support </w:t>
            </w:r>
            <w:proofErr w:type="gramStart"/>
            <w:r>
              <w:rPr>
                <w:sz w:val="16"/>
                <w:szCs w:val="16"/>
              </w:rPr>
              <w:t>particular points</w:t>
            </w:r>
            <w:proofErr w:type="gramEnd"/>
            <w:r>
              <w:rPr>
                <w:sz w:val="16"/>
                <w:szCs w:val="16"/>
              </w:rPr>
              <w:t xml:space="preserve"> in a text.  </w:t>
            </w:r>
            <w:r w:rsidRPr="00F77B0E">
              <w:rPr>
                <w:b/>
                <w:sz w:val="16"/>
                <w:szCs w:val="16"/>
              </w:rPr>
              <w:t>{RL.4.8}</w:t>
            </w:r>
          </w:p>
          <w:p w14:paraId="7072B3B6" w14:textId="5ED15D4B" w:rsidR="00D6604A" w:rsidRDefault="00D6604A" w:rsidP="0094442D">
            <w:pPr>
              <w:pStyle w:val="Default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TSW </w:t>
            </w:r>
            <w:proofErr w:type="gramStart"/>
            <w:r>
              <w:rPr>
                <w:sz w:val="16"/>
                <w:szCs w:val="16"/>
              </w:rPr>
              <w:t>compare and contrast</w:t>
            </w:r>
            <w:proofErr w:type="gramEnd"/>
            <w:r>
              <w:rPr>
                <w:sz w:val="16"/>
                <w:szCs w:val="16"/>
              </w:rPr>
              <w:t xml:space="preserve"> the points of view from which different stories are narrated including the difference between first and third person narrations. </w:t>
            </w:r>
            <w:r w:rsidRPr="00F77B0E">
              <w:rPr>
                <w:b/>
                <w:sz w:val="16"/>
                <w:szCs w:val="16"/>
              </w:rPr>
              <w:t>{RL.4.6}</w:t>
            </w:r>
          </w:p>
          <w:p w14:paraId="6ACA9A18" w14:textId="3447EACD" w:rsidR="00D6604A" w:rsidRDefault="00D6604A" w:rsidP="0094442D">
            <w:pPr>
              <w:pStyle w:val="Default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TSW read and comprehend literature, including </w:t>
            </w:r>
            <w:r w:rsidRPr="00E16FA5">
              <w:rPr>
                <w:b/>
                <w:sz w:val="16"/>
                <w:szCs w:val="16"/>
              </w:rPr>
              <w:t>stories</w:t>
            </w:r>
            <w:r>
              <w:rPr>
                <w:sz w:val="16"/>
                <w:szCs w:val="16"/>
              </w:rPr>
              <w:t xml:space="preserve">, dramas, and poetry, in the grades 4-5 text complexity band proficiently, with scaffolding as needed at the high end of the range by the end of the </w:t>
            </w:r>
            <w:r w:rsidR="00A348FF">
              <w:rPr>
                <w:sz w:val="16"/>
                <w:szCs w:val="16"/>
              </w:rPr>
              <w:t>year {</w:t>
            </w:r>
            <w:r w:rsidRPr="00E16FA5">
              <w:rPr>
                <w:b/>
                <w:sz w:val="16"/>
                <w:szCs w:val="16"/>
              </w:rPr>
              <w:t>RL.4.10}</w:t>
            </w:r>
          </w:p>
          <w:p w14:paraId="3F608DD7" w14:textId="77777777" w:rsidR="00D6604A" w:rsidRPr="00D1655A" w:rsidRDefault="00D6604A" w:rsidP="0094442D">
            <w:pPr>
              <w:pStyle w:val="Default"/>
              <w:rPr>
                <w:sz w:val="18"/>
                <w:szCs w:val="18"/>
              </w:rPr>
            </w:pPr>
          </w:p>
          <w:p w14:paraId="13843725" w14:textId="77777777" w:rsidR="00664D89" w:rsidRDefault="00664D89" w:rsidP="0094442D">
            <w:pPr>
              <w:pStyle w:val="Header"/>
              <w:tabs>
                <w:tab w:val="clear" w:pos="4320"/>
                <w:tab w:val="clear" w:pos="8640"/>
              </w:tabs>
              <w:ind w:left="720"/>
              <w:rPr>
                <w:rFonts w:ascii="Times New Roman" w:hAnsi="Times New Roman"/>
                <w:sz w:val="20"/>
              </w:rPr>
            </w:pPr>
          </w:p>
          <w:p w14:paraId="52444861" w14:textId="77777777" w:rsidR="00FC3CC3" w:rsidRDefault="00FC3CC3" w:rsidP="0094442D">
            <w:pPr>
              <w:pStyle w:val="Header"/>
              <w:tabs>
                <w:tab w:val="clear" w:pos="4320"/>
                <w:tab w:val="clear" w:pos="8640"/>
              </w:tabs>
              <w:ind w:left="720"/>
              <w:rPr>
                <w:rFonts w:ascii="Times New Roman" w:hAnsi="Times New Roman"/>
                <w:sz w:val="20"/>
              </w:rPr>
            </w:pPr>
          </w:p>
          <w:p w14:paraId="20998516" w14:textId="77777777" w:rsidR="00FC3CC3" w:rsidRDefault="00FC3CC3" w:rsidP="0094442D">
            <w:pPr>
              <w:pStyle w:val="Header"/>
              <w:tabs>
                <w:tab w:val="clear" w:pos="4320"/>
                <w:tab w:val="clear" w:pos="8640"/>
              </w:tabs>
              <w:ind w:left="720"/>
              <w:rPr>
                <w:rFonts w:ascii="Times New Roman" w:hAnsi="Times New Roman"/>
                <w:sz w:val="20"/>
              </w:rPr>
            </w:pPr>
          </w:p>
          <w:p w14:paraId="3C935A49" w14:textId="77777777" w:rsidR="00664D89" w:rsidRDefault="00664D89" w:rsidP="0094442D">
            <w:pPr>
              <w:pStyle w:val="Header"/>
              <w:tabs>
                <w:tab w:val="clear" w:pos="4320"/>
                <w:tab w:val="clear" w:pos="8640"/>
              </w:tabs>
              <w:ind w:left="720"/>
              <w:rPr>
                <w:rFonts w:ascii="Times New Roman" w:hAnsi="Times New Roman"/>
                <w:sz w:val="20"/>
              </w:rPr>
            </w:pPr>
          </w:p>
        </w:tc>
      </w:tr>
    </w:tbl>
    <w:p w14:paraId="777782C4" w14:textId="77777777" w:rsidR="00664D89" w:rsidRDefault="00664D89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16"/>
        </w:rPr>
      </w:pPr>
    </w:p>
    <w:tbl>
      <w:tblPr>
        <w:tblStyle w:val="TableGrid"/>
        <w:tblW w:w="0" w:type="auto"/>
        <w:tblInd w:w="-185" w:type="dxa"/>
        <w:tblLook w:val="04A0" w:firstRow="1" w:lastRow="0" w:firstColumn="1" w:lastColumn="0" w:noHBand="0" w:noVBand="1"/>
      </w:tblPr>
      <w:tblGrid>
        <w:gridCol w:w="14509"/>
      </w:tblGrid>
      <w:tr w:rsidR="00056628" w14:paraId="0E97E62F" w14:textId="77777777" w:rsidTr="00EB7FDD">
        <w:trPr>
          <w:trHeight w:val="4373"/>
        </w:trPr>
        <w:tc>
          <w:tcPr>
            <w:tcW w:w="14509" w:type="dxa"/>
          </w:tcPr>
          <w:p w14:paraId="3EE09882" w14:textId="74F33385" w:rsidR="00056628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Outcome(s)/Objective(</w:t>
            </w:r>
            <w:r w:rsidR="00BE03D3">
              <w:rPr>
                <w:rFonts w:ascii="Times New Roman" w:hAnsi="Times New Roman"/>
                <w:b/>
                <w:sz w:val="20"/>
                <w:szCs w:val="20"/>
              </w:rPr>
              <w:t xml:space="preserve">s) Students will </w:t>
            </w:r>
            <w:proofErr w:type="gramStart"/>
            <w:r w:rsidR="00BE03D3">
              <w:rPr>
                <w:rFonts w:ascii="Times New Roman" w:hAnsi="Times New Roman"/>
                <w:b/>
                <w:sz w:val="20"/>
                <w:szCs w:val="20"/>
              </w:rPr>
              <w:t>…..</w:t>
            </w:r>
            <w:proofErr w:type="gramEnd"/>
          </w:p>
          <w:p w14:paraId="4389FDB8" w14:textId="10DDEA96" w:rsidR="00BE03D3" w:rsidRDefault="00BE03D3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Review word with the prefixes dis, non, un, and re</w:t>
            </w:r>
          </w:p>
          <w:p w14:paraId="59445329" w14:textId="46852750" w:rsidR="00BE03D3" w:rsidRDefault="00BE03D3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Build oral language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skills</w:t>
            </w:r>
            <w:proofErr w:type="gramEnd"/>
          </w:p>
          <w:p w14:paraId="59961587" w14:textId="148CF59D" w:rsidR="00BE03D3" w:rsidRDefault="00BE03D3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Discuss the elements of a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legend</w:t>
            </w:r>
            <w:proofErr w:type="gramEnd"/>
          </w:p>
          <w:p w14:paraId="678695A4" w14:textId="69536C53" w:rsidR="00BE03D3" w:rsidRDefault="00BE03D3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Listen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attentively</w:t>
            </w:r>
            <w:proofErr w:type="gramEnd"/>
          </w:p>
          <w:p w14:paraId="150EE96F" w14:textId="7FCCA0FB" w:rsidR="00BE03D3" w:rsidRDefault="00BE03D3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Build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vocabulary</w:t>
            </w:r>
            <w:proofErr w:type="gramEnd"/>
          </w:p>
          <w:p w14:paraId="4AC14343" w14:textId="015B2530" w:rsidR="00BE03D3" w:rsidRDefault="00BE03D3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Connect inquiry to Making a Difference</w:t>
            </w:r>
          </w:p>
          <w:p w14:paraId="249AB045" w14:textId="68F6ADA7" w:rsidR="009871ED" w:rsidRDefault="009871ED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Read the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selection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  <w:p w14:paraId="3793FC52" w14:textId="07749F5C" w:rsidR="009871ED" w:rsidRDefault="009871ED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Build on other’s in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conversation</w:t>
            </w:r>
            <w:proofErr w:type="gramEnd"/>
          </w:p>
          <w:p w14:paraId="793274D1" w14:textId="7DD1F910" w:rsidR="009871ED" w:rsidRDefault="009871ED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Use context to determine the meanings of words, confirming and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self-correcting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  <w:p w14:paraId="4D52E772" w14:textId="549A1049" w:rsidR="009871ED" w:rsidRDefault="00EB7FDD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Build fluency by reading grade-level text orally, with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accuracy</w:t>
            </w:r>
            <w:proofErr w:type="gramEnd"/>
          </w:p>
          <w:p w14:paraId="7C557015" w14:textId="6FD300B5" w:rsidR="00EB7FDD" w:rsidRDefault="00EB7FDD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Compare and contrast characters in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text</w:t>
            </w:r>
            <w:proofErr w:type="gramEnd"/>
          </w:p>
          <w:p w14:paraId="7F3260F5" w14:textId="5FC07306" w:rsidR="00EB7FDD" w:rsidRDefault="00EB7FDD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Make inferences about the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text</w:t>
            </w:r>
            <w:proofErr w:type="gramEnd"/>
          </w:p>
          <w:p w14:paraId="0DA3ED6B" w14:textId="578E7DB2" w:rsidR="00EB7FDD" w:rsidRDefault="00EB7FDD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Generate ideas and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questions</w:t>
            </w:r>
            <w:proofErr w:type="gramEnd"/>
          </w:p>
          <w:p w14:paraId="098EE4CA" w14:textId="4E7855F0" w:rsidR="00EB7FDD" w:rsidRDefault="00EB7FDD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Demonstrate understanding of an author’s use of Point of View and Story Elements of Character</w:t>
            </w:r>
          </w:p>
          <w:p w14:paraId="1B83EBC4" w14:textId="42F7EA4B" w:rsidR="00EB7FDD" w:rsidRDefault="00EB7FDD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Apply selection vocabulary to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context</w:t>
            </w:r>
            <w:proofErr w:type="gramEnd"/>
          </w:p>
          <w:p w14:paraId="149D67CD" w14:textId="77777777" w:rsidR="00EB7FDD" w:rsidRDefault="00EB7FDD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</w:p>
          <w:p w14:paraId="79B48996" w14:textId="77777777" w:rsidR="00BE03D3" w:rsidRDefault="00BE03D3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</w:p>
          <w:p w14:paraId="4E21D220" w14:textId="77777777" w:rsidR="00BE03D3" w:rsidRPr="00056628" w:rsidRDefault="00BE03D3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</w:p>
          <w:p w14:paraId="49477E14" w14:textId="77777777" w:rsidR="00056628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u w:val="single"/>
              </w:rPr>
            </w:pPr>
          </w:p>
          <w:p w14:paraId="56BCB0B6" w14:textId="77777777" w:rsidR="00056628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u w:val="single"/>
              </w:rPr>
            </w:pPr>
          </w:p>
          <w:p w14:paraId="1FD42217" w14:textId="77777777" w:rsidR="00056628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u w:val="single"/>
              </w:rPr>
            </w:pPr>
          </w:p>
          <w:p w14:paraId="282C9C61" w14:textId="77777777" w:rsidR="00056628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u w:val="single"/>
              </w:rPr>
            </w:pPr>
          </w:p>
          <w:p w14:paraId="52780EC7" w14:textId="77777777" w:rsidR="00056628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u w:val="single"/>
              </w:rPr>
            </w:pPr>
          </w:p>
          <w:p w14:paraId="62DBC474" w14:textId="77777777" w:rsidR="00056628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u w:val="single"/>
              </w:rPr>
            </w:pPr>
          </w:p>
          <w:p w14:paraId="240C8004" w14:textId="77777777" w:rsidR="00056628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u w:val="single"/>
              </w:rPr>
            </w:pPr>
          </w:p>
        </w:tc>
      </w:tr>
    </w:tbl>
    <w:p w14:paraId="74664C8C" w14:textId="77777777" w:rsidR="00056628" w:rsidRPr="003B3EA8" w:rsidRDefault="00056628" w:rsidP="00056628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sz w:val="20"/>
        </w:rPr>
      </w:pPr>
      <w:r w:rsidRPr="003B3EA8">
        <w:rPr>
          <w:rFonts w:ascii="Times New Roman" w:hAnsi="Times New Roman"/>
          <w:b/>
          <w:sz w:val="20"/>
          <w:u w:val="single"/>
        </w:rPr>
        <w:t xml:space="preserve">  </w:t>
      </w:r>
      <w:r w:rsidRPr="003B3EA8">
        <w:rPr>
          <w:rFonts w:ascii="Times New Roman" w:hAnsi="Times New Roman"/>
          <w:b/>
          <w:sz w:val="20"/>
        </w:rPr>
        <w:t xml:space="preserve">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b/>
          <w:sz w:val="20"/>
        </w:rPr>
        <w:t xml:space="preserve">       </w:t>
      </w:r>
    </w:p>
    <w:p w14:paraId="13938EE6" w14:textId="77777777" w:rsidR="00664D89" w:rsidRDefault="00E036DE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bCs/>
          <w:sz w:val="20"/>
        </w:rPr>
      </w:pPr>
      <w:r>
        <w:rPr>
          <w:rFonts w:ascii="Times New Roman" w:hAnsi="Times New Roman"/>
          <w:b/>
          <w:bCs/>
          <w:sz w:val="20"/>
        </w:rPr>
        <w:t>ACTIVATING LEARNING STRATEGY/STRATEGIC</w:t>
      </w:r>
      <w:r w:rsidR="00664D89">
        <w:rPr>
          <w:rFonts w:ascii="Times New Roman" w:hAnsi="Times New Roman"/>
          <w:b/>
          <w:bCs/>
          <w:sz w:val="20"/>
        </w:rPr>
        <w:t xml:space="preserve"> TEACHING STRATEGIES:</w:t>
      </w:r>
    </w:p>
    <w:tbl>
      <w:tblPr>
        <w:tblW w:w="14457" w:type="dxa"/>
        <w:tblInd w:w="-25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0"/>
        <w:gridCol w:w="1046"/>
        <w:gridCol w:w="316"/>
        <w:gridCol w:w="2298"/>
        <w:gridCol w:w="316"/>
        <w:gridCol w:w="2625"/>
        <w:gridCol w:w="316"/>
        <w:gridCol w:w="1145"/>
        <w:gridCol w:w="316"/>
        <w:gridCol w:w="2641"/>
        <w:gridCol w:w="35"/>
        <w:gridCol w:w="327"/>
        <w:gridCol w:w="2676"/>
      </w:tblGrid>
      <w:tr w:rsidR="00664D89" w14:paraId="18312602" w14:textId="77777777" w:rsidTr="002611BA">
        <w:trPr>
          <w:trHeight w:val="125"/>
        </w:trPr>
        <w:tc>
          <w:tcPr>
            <w:tcW w:w="400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EDDC0BC" w14:textId="77777777" w:rsidR="00664D89" w:rsidRDefault="00664D89" w:rsidP="0094442D">
            <w:pPr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> </w:t>
            </w:r>
          </w:p>
        </w:tc>
        <w:tc>
          <w:tcPr>
            <w:tcW w:w="104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C37A21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D525C98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298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BB6FFF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685C0C1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25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4407DC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926616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1145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073C75E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4B45344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76" w:type="dxa"/>
            <w:gridSpan w:val="2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4EB23C2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27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BC78AF7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72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12AF620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64D89" w14:paraId="26EB7E1B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08BE249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0" w:name="Check6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174CFE8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KWL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958B266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AC0D8F5" w14:textId="77777777" w:rsidR="00664D89" w:rsidRDefault="00664D89" w:rsidP="007A1762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A1762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0"/>
            <w:r w:rsidR="007A1762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7A1762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"/>
            <w:r>
              <w:rPr>
                <w:rFonts w:ascii="Times New Roman" w:hAnsi="Times New Roman"/>
                <w:sz w:val="18"/>
                <w:szCs w:val="18"/>
              </w:rPr>
              <w:t xml:space="preserve">  Word Splash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3501595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" w:name="Check14"/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258C22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Anticipation Guide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21D47E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85B6A49" w14:textId="67E5F559" w:rsidR="00664D89" w:rsidRDefault="00090F6A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3" w:name="Check18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3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Lecture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60973C5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bookmarkStart w:id="4" w:name="Check22"/>
        <w:tc>
          <w:tcPr>
            <w:tcW w:w="267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3AB3325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4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Graphic Organizer/VLT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9D5DF78" w14:textId="77777777" w:rsidR="00664D89" w:rsidRDefault="00664D89" w:rsidP="0094442D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5" w:name="Check26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CEACDF2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5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Poem, Rhymes, etc.</w:t>
            </w:r>
          </w:p>
        </w:tc>
      </w:tr>
      <w:tr w:rsidR="00664D89" w14:paraId="7970FDC8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3518656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6" w:name="Check7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99B5161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Survey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68DE2A9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C3D40DC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7" w:name="Check11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7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/>
                <w:sz w:val="18"/>
                <w:szCs w:val="18"/>
              </w:rPr>
              <w:t>Possible Sentence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4EE4576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3EB9E5A" w14:textId="1D38929C" w:rsidR="00664D89" w:rsidRDefault="00090F6A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8" w:name="Check15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8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Think-Pair-Share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126BE69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6638236" w14:textId="207C9354" w:rsidR="00664D89" w:rsidRDefault="00090F6A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9" w:name="Check19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9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Reading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28710B6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10" w:name="Check23"/>
        <w:tc>
          <w:tcPr>
            <w:tcW w:w="267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298C759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0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Pictograph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A2461C7" w14:textId="77777777" w:rsidR="00664D89" w:rsidRDefault="00664D89" w:rsidP="00665CD5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11" w:name="Check27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0C7BB80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1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Acronyms/Word</w:t>
            </w:r>
          </w:p>
        </w:tc>
      </w:tr>
      <w:tr w:rsidR="00664D89" w14:paraId="5520DBE8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EC4CB27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12" w:name="Check8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EB28DC7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First Word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2F5F9D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17D7755" w14:textId="264CB5BB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090F6A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3" w:name="Check12"/>
            <w:r w:rsidR="00090F6A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090F6A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3"/>
            <w:r>
              <w:rPr>
                <w:rFonts w:ascii="Times New Roman" w:hAnsi="Times New Roman"/>
                <w:sz w:val="18"/>
                <w:szCs w:val="18"/>
              </w:rPr>
              <w:t xml:space="preserve">  Concept Map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557B865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149D43C" w14:textId="770C544E" w:rsidR="00664D89" w:rsidRDefault="00090F6A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4" w:name="Check16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4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Vocabulary Overview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85FB799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15" w:name="Check20"/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B132C1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5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Model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98F6CF3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16" w:name="Check24"/>
        <w:tc>
          <w:tcPr>
            <w:tcW w:w="267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E53685D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6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Diagram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0D79991" w14:textId="77777777" w:rsidR="00664D89" w:rsidRDefault="00664D89" w:rsidP="0094442D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52A517B" w14:textId="3A92ABA8" w:rsidR="00090F6A" w:rsidRDefault="00090F6A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7" w:name="Check28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7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Other: _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Clue, Problem,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Wondering Board</w:t>
            </w:r>
            <w:r w:rsidR="00664D89">
              <w:rPr>
                <w:rFonts w:ascii="Times New Roman" w:hAnsi="Times New Roman"/>
                <w:sz w:val="18"/>
                <w:szCs w:val="18"/>
              </w:rPr>
              <w:t>__</w:t>
            </w:r>
          </w:p>
          <w:p w14:paraId="2A2B2B17" w14:textId="53D42CAF" w:rsidR="00664D89" w:rsidRDefault="00090F6A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Concept Question Board</w:t>
            </w:r>
            <w:r w:rsidR="00664D89">
              <w:rPr>
                <w:rFonts w:ascii="Times New Roman" w:hAnsi="Times New Roman"/>
                <w:sz w:val="18"/>
                <w:szCs w:val="18"/>
              </w:rPr>
              <w:t>_</w:t>
            </w:r>
          </w:p>
        </w:tc>
      </w:tr>
      <w:tr w:rsidR="00664D89" w14:paraId="6E123447" w14:textId="77777777" w:rsidTr="002611BA">
        <w:trPr>
          <w:trHeight w:val="308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8A14937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  <w:bookmarkStart w:id="18" w:name="Check9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E82BF71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Word Map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8F6FA36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5E9D13E" w14:textId="77777777" w:rsidR="00664D89" w:rsidRDefault="00664D89" w:rsidP="00F8664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19" w:name="Check13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9"/>
            <w:r>
              <w:rPr>
                <w:rFonts w:ascii="Times New Roman" w:hAnsi="Times New Roman"/>
                <w:sz w:val="18"/>
                <w:szCs w:val="18"/>
              </w:rPr>
              <w:t xml:space="preserve">  Frayer Model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60D196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F93809F" w14:textId="4253E24A" w:rsidR="00664D89" w:rsidRDefault="00090F6A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20" w:name="Check17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0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Daily Language Practice (DLP)___________________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8BA1A32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1" w:name="Check21"/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68BC01D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1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Hands-on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A55EB1B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2" w:name="Check25"/>
        <w:tc>
          <w:tcPr>
            <w:tcW w:w="2641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D294B1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2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Mind Map/Visual Guide</w:t>
            </w:r>
          </w:p>
        </w:tc>
        <w:tc>
          <w:tcPr>
            <w:tcW w:w="362" w:type="dxa"/>
            <w:gridSpan w:val="2"/>
            <w:vAlign w:val="bottom"/>
          </w:tcPr>
          <w:p w14:paraId="24329ADB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46B93CF" w14:textId="77777777" w:rsidR="00664D89" w:rsidRDefault="00664D89" w:rsidP="0094442D">
            <w:pPr>
              <w:rPr>
                <w:sz w:val="20"/>
                <w:szCs w:val="18"/>
              </w:rPr>
            </w:pPr>
          </w:p>
        </w:tc>
      </w:tr>
      <w:tr w:rsidR="00664D89" w14:paraId="0F133B79" w14:textId="77777777" w:rsidTr="002611BA">
        <w:trPr>
          <w:trHeight w:val="309"/>
        </w:trPr>
        <w:tc>
          <w:tcPr>
            <w:tcW w:w="400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B6C7DF4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C28E4B7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7DB099C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298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90C8A4D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12283A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25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420F1FC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EF02E5B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1145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F2F42C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321D7E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76" w:type="dxa"/>
            <w:gridSpan w:val="2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463E226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27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6E7BEF8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72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39610E6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64D89" w:rsidRPr="00530A91" w14:paraId="58CDE123" w14:textId="77777777" w:rsidTr="002611BA">
        <w:tblPrEx>
          <w:tblBorders>
            <w:top w:val="single" w:sz="18" w:space="0" w:color="000000"/>
            <w:left w:val="single" w:sz="18" w:space="0" w:color="000000"/>
            <w:bottom w:val="single" w:sz="18" w:space="0" w:color="000000"/>
            <w:right w:val="single" w:sz="18" w:space="0" w:color="000000"/>
            <w:insideH w:val="single" w:sz="18" w:space="0" w:color="000000"/>
            <w:insideV w:val="single" w:sz="18" w:space="0" w:color="000000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797"/>
        </w:trPr>
        <w:tc>
          <w:tcPr>
            <w:tcW w:w="14457" w:type="dxa"/>
            <w:gridSpan w:val="13"/>
          </w:tcPr>
          <w:p w14:paraId="6FDD445B" w14:textId="77777777" w:rsidR="00FC3CC3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16944821" w14:textId="77777777" w:rsidR="00664D89" w:rsidRPr="00530A91" w:rsidRDefault="00664D89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530A91">
              <w:rPr>
                <w:rFonts w:ascii="Times New Roman" w:hAnsi="Times New Roman"/>
                <w:b/>
                <w:sz w:val="18"/>
                <w:szCs w:val="18"/>
              </w:rPr>
              <w:t>Engagement Strategies:</w:t>
            </w:r>
          </w:p>
          <w:p w14:paraId="519FD136" w14:textId="2A05E736" w:rsidR="00664D89" w:rsidRPr="00530A91" w:rsidRDefault="00090F6A" w:rsidP="0094442D">
            <w:pPr>
              <w:pStyle w:val="msoaddress"/>
              <w:widowControl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Collaborative Group Work                               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     </w:t>
            </w:r>
            <w:r w:rsidR="00261A88"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Writing to Learn                               </w:t>
            </w:r>
            <w:bookmarkStart w:id="23" w:name="Check5"/>
            <w:r w:rsidR="00261A88"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3"/>
            <w:r w:rsidR="00664D89">
              <w:rPr>
                <w:rFonts w:ascii="Times New Roman" w:hAnsi="Times New Roman"/>
                <w:sz w:val="18"/>
                <w:szCs w:val="18"/>
              </w:rPr>
              <w:t xml:space="preserve"> - Literacy Groups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EB7FDD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EB7FDD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EB7FDD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EB7FDD">
              <w:rPr>
                <w:rFonts w:ascii="Times New Roman" w:hAnsi="Times New Roman"/>
                <w:sz w:val="18"/>
                <w:szCs w:val="18"/>
              </w:rPr>
              <w:t xml:space="preserve">Sound/Spelling Cards 40-44/ Routine 1,5 6, 7, 9, A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_____________________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</w:t>
            </w:r>
            <w:r w:rsidR="00FC3CC3">
              <w:rPr>
                <w:rFonts w:ascii="Times New Roman" w:hAnsi="Times New Roman"/>
                <w:sz w:val="18"/>
                <w:szCs w:val="18"/>
              </w:rPr>
              <w:t xml:space="preserve">       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                           </w:t>
            </w:r>
          </w:p>
          <w:p w14:paraId="7B29D96F" w14:textId="36402AE5" w:rsidR="00664D89" w:rsidRPr="00530A91" w:rsidRDefault="00090F6A" w:rsidP="0094442D">
            <w:pPr>
              <w:pStyle w:val="msoaddress"/>
              <w:widowControl w:val="0"/>
              <w:ind w:left="360" w:hanging="36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Questioning Techniques                                  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 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gramStart"/>
            <w:r w:rsidR="00664D89" w:rsidRPr="00530A91">
              <w:rPr>
                <w:rFonts w:ascii="Times New Roman" w:hAnsi="Times New Roman"/>
                <w:sz w:val="18"/>
                <w:szCs w:val="18"/>
              </w:rPr>
              <w:t>-  Scaffolding</w:t>
            </w:r>
            <w:proofErr w:type="gramEnd"/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Text                             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-Classroom Talk</w:t>
            </w:r>
            <w:r w:rsidR="00316412">
              <w:rPr>
                <w:rFonts w:ascii="Times New Roman" w:hAnsi="Times New Roman"/>
                <w:sz w:val="18"/>
                <w:szCs w:val="18"/>
              </w:rPr>
              <w:t xml:space="preserve">            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316412">
              <w:rPr>
                <w:rFonts w:ascii="Times New Roman" w:hAnsi="Times New Roman"/>
                <w:sz w:val="18"/>
                <w:szCs w:val="18"/>
              </w:rPr>
              <w:t xml:space="preserve"> - T.W.I.R.L.</w:t>
            </w:r>
          </w:p>
          <w:p w14:paraId="0F8768D8" w14:textId="77777777" w:rsidR="00FC3CC3" w:rsidRPr="00530A91" w:rsidRDefault="00FC3CC3" w:rsidP="0094442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64D89" w:rsidRPr="00530A91" w14:paraId="56A73E90" w14:textId="77777777" w:rsidTr="002611BA">
        <w:tblPrEx>
          <w:tblBorders>
            <w:top w:val="single" w:sz="18" w:space="0" w:color="000000"/>
            <w:left w:val="single" w:sz="18" w:space="0" w:color="000000"/>
            <w:bottom w:val="single" w:sz="18" w:space="0" w:color="000000"/>
            <w:right w:val="single" w:sz="18" w:space="0" w:color="000000"/>
            <w:insideH w:val="single" w:sz="18" w:space="0" w:color="000000"/>
            <w:insideV w:val="single" w:sz="18" w:space="0" w:color="000000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279"/>
        </w:trPr>
        <w:tc>
          <w:tcPr>
            <w:tcW w:w="14457" w:type="dxa"/>
            <w:gridSpan w:val="13"/>
          </w:tcPr>
          <w:p w14:paraId="6D42DE2B" w14:textId="77777777" w:rsidR="00FC3CC3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39520B63" w14:textId="67E6123C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Technology Integration: </w:t>
            </w:r>
            <w:r w:rsidR="00090F6A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090F6A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090F6A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Smart board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Document Camera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IPADS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Mac Books        </w:t>
            </w:r>
            <w:r w:rsidR="00090F6A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090F6A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090F6A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Computers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Kindles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Interactive Tablets 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Digital/ Video Camera                                                                                                                            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Clickers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ACCESS     </w:t>
            </w:r>
            <w:r w:rsidR="00090F6A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090F6A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090F6A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Computer Program:________________________________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Other:______________________________________ </w:t>
            </w:r>
          </w:p>
          <w:p w14:paraId="1B8BA0DF" w14:textId="77777777" w:rsidR="00FC3CC3" w:rsidRPr="00530A91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</w:tbl>
    <w:p w14:paraId="6917F2F3" w14:textId="77777777" w:rsidR="00664D89" w:rsidRPr="00530A91" w:rsidRDefault="007A1762" w:rsidP="00665CD5">
      <w:pPr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82E8202" wp14:editId="3B3E67AF">
                <wp:simplePos x="0" y="0"/>
                <wp:positionH relativeFrom="margin">
                  <wp:posOffset>-142875</wp:posOffset>
                </wp:positionH>
                <wp:positionV relativeFrom="paragraph">
                  <wp:posOffset>215265</wp:posOffset>
                </wp:positionV>
                <wp:extent cx="9103995" cy="1085850"/>
                <wp:effectExtent l="0" t="0" r="20955" b="19050"/>
                <wp:wrapSquare wrapText="bothSides"/>
                <wp:docPr id="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03995" cy="1085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BC866B" w14:textId="77777777" w:rsidR="00FC3CC3" w:rsidRDefault="00FC3CC3" w:rsidP="00FC3CC3">
                            <w:pP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 xml:space="preserve">This Week’s Vocabulary:  </w:t>
                            </w:r>
                          </w:p>
                          <w:p w14:paraId="407D78A9" w14:textId="1B4FAAB0" w:rsidR="00FC3CC3" w:rsidRDefault="00BF3CBE" w:rsidP="00FC3CC3">
                            <w:pPr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t>g</w:t>
                            </w:r>
                            <w:r w:rsidR="00457E50">
                              <w:rPr>
                                <w:noProof/>
                              </w:rPr>
                              <w:t>uillible</w:t>
                            </w:r>
                            <w:r w:rsidR="00457E50">
                              <w:rPr>
                                <w:noProof/>
                              </w:rPr>
                              <w:tab/>
                            </w:r>
                            <w:r w:rsidR="00457E50">
                              <w:rPr>
                                <w:noProof/>
                              </w:rPr>
                              <w:tab/>
                            </w:r>
                            <w:r w:rsidR="00457E50">
                              <w:rPr>
                                <w:noProof/>
                              </w:rPr>
                              <w:tab/>
                              <w:t>suspiciously</w:t>
                            </w:r>
                          </w:p>
                          <w:p w14:paraId="4CEA21C4" w14:textId="5D997065" w:rsidR="00457E50" w:rsidRDefault="00BF3CBE" w:rsidP="00FC3CC3">
                            <w:pPr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t>t</w:t>
                            </w:r>
                            <w:r w:rsidR="00457E50">
                              <w:rPr>
                                <w:noProof/>
                              </w:rPr>
                              <w:t>ransplant</w:t>
                            </w:r>
                            <w:r w:rsidR="00457E50">
                              <w:rPr>
                                <w:noProof/>
                              </w:rPr>
                              <w:tab/>
                            </w:r>
                            <w:r w:rsidR="00457E50">
                              <w:rPr>
                                <w:noProof/>
                              </w:rPr>
                              <w:tab/>
                              <w:t>flattered</w:t>
                            </w:r>
                          </w:p>
                          <w:p w14:paraId="6A52C194" w14:textId="70F0CE2C" w:rsidR="00457E50" w:rsidRDefault="00BF3CBE" w:rsidP="00FC3CC3">
                            <w:pPr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t>p</w:t>
                            </w:r>
                            <w:r w:rsidR="00457E50">
                              <w:rPr>
                                <w:noProof/>
                              </w:rPr>
                              <w:t>ep</w:t>
                            </w:r>
                            <w:r w:rsidR="00457E50">
                              <w:rPr>
                                <w:noProof/>
                              </w:rPr>
                              <w:tab/>
                            </w:r>
                            <w:r w:rsidR="00457E50">
                              <w:rPr>
                                <w:noProof/>
                              </w:rPr>
                              <w:tab/>
                            </w:r>
                            <w:r w:rsidR="00457E50">
                              <w:rPr>
                                <w:noProof/>
                              </w:rPr>
                              <w:tab/>
                            </w:r>
                            <w:r w:rsidR="00457E50">
                              <w:rPr>
                                <w:noProof/>
                              </w:rPr>
                              <w:tab/>
                              <w:t>reinforcement</w:t>
                            </w:r>
                          </w:p>
                          <w:p w14:paraId="164EF6C3" w14:textId="7C860BAC" w:rsidR="00457E50" w:rsidRDefault="00BF3CBE" w:rsidP="00FC3CC3">
                            <w:pPr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t>r</w:t>
                            </w:r>
                            <w:r w:rsidR="00457E50">
                              <w:rPr>
                                <w:noProof/>
                              </w:rPr>
                              <w:t>eassured</w:t>
                            </w:r>
                            <w:r w:rsidR="00457E50">
                              <w:rPr>
                                <w:noProof/>
                              </w:rPr>
                              <w:tab/>
                            </w:r>
                            <w:r w:rsidR="00457E50">
                              <w:rPr>
                                <w:noProof/>
                              </w:rPr>
                              <w:tab/>
                            </w:r>
                            <w:r w:rsidR="00457E50">
                              <w:rPr>
                                <w:noProof/>
                              </w:rPr>
                              <w:tab/>
                              <w:t>awkwardness</w:t>
                            </w:r>
                          </w:p>
                          <w:p w14:paraId="332EAC31" w14:textId="29F06368" w:rsidR="00BF3CBE" w:rsidRPr="00AE79B4" w:rsidRDefault="00BF3CBE" w:rsidP="00FC3CC3">
                            <w:pPr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t>conquer</w:t>
                            </w:r>
                            <w:r>
                              <w:rPr>
                                <w:noProof/>
                              </w:rPr>
                              <w:tab/>
                            </w:r>
                            <w:r>
                              <w:rPr>
                                <w:noProof/>
                              </w:rPr>
                              <w:tab/>
                            </w:r>
                            <w:r>
                              <w:rPr>
                                <w:noProof/>
                              </w:rPr>
                              <w:tab/>
                              <w:t>coordinated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82E8202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-11.25pt;margin-top:16.95pt;width:716.85pt;height:85.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">
                <v:textbox>
                  <w:txbxContent>
                    <w:p w14:paraId="29BC866B" w14:textId="77777777" w:rsidR="00FC3CC3" w:rsidRDefault="00FC3CC3" w:rsidP="00FC3CC3">
                      <w:pPr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0"/>
                        </w:rPr>
                        <w:t xml:space="preserve">This Week’s Vocabulary:  </w:t>
                      </w:r>
                    </w:p>
                    <w:p w14:paraId="407D78A9" w14:textId="1B4FAAB0" w:rsidR="00FC3CC3" w:rsidRDefault="00BF3CBE" w:rsidP="00FC3CC3">
                      <w:pPr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t>g</w:t>
                      </w:r>
                      <w:r w:rsidR="00457E50">
                        <w:rPr>
                          <w:noProof/>
                        </w:rPr>
                        <w:t>uillible</w:t>
                      </w:r>
                      <w:r w:rsidR="00457E50">
                        <w:rPr>
                          <w:noProof/>
                        </w:rPr>
                        <w:tab/>
                      </w:r>
                      <w:r w:rsidR="00457E50">
                        <w:rPr>
                          <w:noProof/>
                        </w:rPr>
                        <w:tab/>
                      </w:r>
                      <w:r w:rsidR="00457E50">
                        <w:rPr>
                          <w:noProof/>
                        </w:rPr>
                        <w:tab/>
                        <w:t>suspiciously</w:t>
                      </w:r>
                    </w:p>
                    <w:p w14:paraId="4CEA21C4" w14:textId="5D997065" w:rsidR="00457E50" w:rsidRDefault="00BF3CBE" w:rsidP="00FC3CC3">
                      <w:pPr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t>t</w:t>
                      </w:r>
                      <w:r w:rsidR="00457E50">
                        <w:rPr>
                          <w:noProof/>
                        </w:rPr>
                        <w:t>ransplant</w:t>
                      </w:r>
                      <w:r w:rsidR="00457E50">
                        <w:rPr>
                          <w:noProof/>
                        </w:rPr>
                        <w:tab/>
                      </w:r>
                      <w:r w:rsidR="00457E50">
                        <w:rPr>
                          <w:noProof/>
                        </w:rPr>
                        <w:tab/>
                        <w:t>flattered</w:t>
                      </w:r>
                    </w:p>
                    <w:p w14:paraId="6A52C194" w14:textId="70F0CE2C" w:rsidR="00457E50" w:rsidRDefault="00BF3CBE" w:rsidP="00FC3CC3">
                      <w:pPr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t>p</w:t>
                      </w:r>
                      <w:r w:rsidR="00457E50">
                        <w:rPr>
                          <w:noProof/>
                        </w:rPr>
                        <w:t>ep</w:t>
                      </w:r>
                      <w:r w:rsidR="00457E50">
                        <w:rPr>
                          <w:noProof/>
                        </w:rPr>
                        <w:tab/>
                      </w:r>
                      <w:r w:rsidR="00457E50">
                        <w:rPr>
                          <w:noProof/>
                        </w:rPr>
                        <w:tab/>
                      </w:r>
                      <w:r w:rsidR="00457E50">
                        <w:rPr>
                          <w:noProof/>
                        </w:rPr>
                        <w:tab/>
                      </w:r>
                      <w:r w:rsidR="00457E50">
                        <w:rPr>
                          <w:noProof/>
                        </w:rPr>
                        <w:tab/>
                        <w:t>reinforcement</w:t>
                      </w:r>
                    </w:p>
                    <w:p w14:paraId="164EF6C3" w14:textId="7C860BAC" w:rsidR="00457E50" w:rsidRDefault="00BF3CBE" w:rsidP="00FC3CC3">
                      <w:pPr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t>r</w:t>
                      </w:r>
                      <w:r w:rsidR="00457E50">
                        <w:rPr>
                          <w:noProof/>
                        </w:rPr>
                        <w:t>eassured</w:t>
                      </w:r>
                      <w:r w:rsidR="00457E50">
                        <w:rPr>
                          <w:noProof/>
                        </w:rPr>
                        <w:tab/>
                      </w:r>
                      <w:r w:rsidR="00457E50">
                        <w:rPr>
                          <w:noProof/>
                        </w:rPr>
                        <w:tab/>
                      </w:r>
                      <w:r w:rsidR="00457E50">
                        <w:rPr>
                          <w:noProof/>
                        </w:rPr>
                        <w:tab/>
                        <w:t>awkwardness</w:t>
                      </w:r>
                    </w:p>
                    <w:p w14:paraId="332EAC31" w14:textId="29F06368" w:rsidR="00BF3CBE" w:rsidRPr="00AE79B4" w:rsidRDefault="00BF3CBE" w:rsidP="00FC3CC3">
                      <w:pPr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t>conquer</w:t>
                      </w:r>
                      <w:r>
                        <w:rPr>
                          <w:noProof/>
                        </w:rPr>
                        <w:tab/>
                      </w:r>
                      <w:r>
                        <w:rPr>
                          <w:noProof/>
                        </w:rPr>
                        <w:tab/>
                      </w:r>
                      <w:r>
                        <w:rPr>
                          <w:noProof/>
                        </w:rPr>
                        <w:tab/>
                        <w:t>coordinated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6D04FE8" w14:textId="77777777" w:rsidR="00664D89" w:rsidRDefault="00664D89" w:rsidP="00F37E70">
      <w:pPr>
        <w:jc w:val="center"/>
        <w:rPr>
          <w:rFonts w:ascii="Times New Roman" w:hAnsi="Times New Roman"/>
          <w:b/>
          <w:bCs/>
          <w:sz w:val="20"/>
        </w:rPr>
      </w:pPr>
      <w:r w:rsidRPr="00F37E70">
        <w:rPr>
          <w:rFonts w:ascii="Times New Roman" w:hAnsi="Times New Roman"/>
          <w:b/>
          <w:bCs/>
        </w:rPr>
        <w:t>PROCEDURAL CONTENT (application</w:t>
      </w:r>
      <w:r>
        <w:rPr>
          <w:rFonts w:ascii="Times New Roman" w:hAnsi="Times New Roman"/>
          <w:b/>
          <w:bCs/>
          <w:sz w:val="20"/>
        </w:rPr>
        <w:t>)</w:t>
      </w:r>
    </w:p>
    <w:tbl>
      <w:tblPr>
        <w:tblW w:w="14787" w:type="dxa"/>
        <w:tblInd w:w="-162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9"/>
        <w:gridCol w:w="1388"/>
        <w:gridCol w:w="2576"/>
        <w:gridCol w:w="2638"/>
        <w:gridCol w:w="2614"/>
        <w:gridCol w:w="2612"/>
        <w:gridCol w:w="2379"/>
        <w:gridCol w:w="411"/>
      </w:tblGrid>
      <w:tr w:rsidR="00664D89" w14:paraId="54292C63" w14:textId="77777777" w:rsidTr="007D40F8">
        <w:trPr>
          <w:trHeight w:val="73"/>
        </w:trPr>
        <w:tc>
          <w:tcPr>
            <w:tcW w:w="1557" w:type="dxa"/>
            <w:gridSpan w:val="2"/>
            <w:tcBorders>
              <w:top w:val="thinThickSmallGap" w:sz="24" w:space="0" w:color="auto"/>
              <w:bottom w:val="single" w:sz="12" w:space="0" w:color="auto"/>
            </w:tcBorders>
          </w:tcPr>
          <w:p w14:paraId="10966C3F" w14:textId="77777777" w:rsidR="00664D89" w:rsidRDefault="00664D89" w:rsidP="0094442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2576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75C3751D" w14:textId="77777777" w:rsidR="00664D89" w:rsidRDefault="00664D89" w:rsidP="0094442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Monday</w:t>
            </w:r>
          </w:p>
        </w:tc>
        <w:tc>
          <w:tcPr>
            <w:tcW w:w="2638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6670DDA2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Tuesday</w:t>
            </w:r>
          </w:p>
        </w:tc>
        <w:tc>
          <w:tcPr>
            <w:tcW w:w="2614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12F372AF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Wednesday</w:t>
            </w:r>
          </w:p>
        </w:tc>
        <w:tc>
          <w:tcPr>
            <w:tcW w:w="2612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20836D75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Thursday</w:t>
            </w:r>
          </w:p>
        </w:tc>
        <w:tc>
          <w:tcPr>
            <w:tcW w:w="2790" w:type="dxa"/>
            <w:gridSpan w:val="2"/>
            <w:tcBorders>
              <w:top w:val="thinThickSmallGap" w:sz="24" w:space="0" w:color="auto"/>
              <w:bottom w:val="single" w:sz="12" w:space="0" w:color="auto"/>
            </w:tcBorders>
          </w:tcPr>
          <w:p w14:paraId="6D0AD8B9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Friday</w:t>
            </w:r>
          </w:p>
        </w:tc>
      </w:tr>
      <w:tr w:rsidR="00664D89" w14:paraId="0B547A7A" w14:textId="77777777" w:rsidTr="007D40F8">
        <w:trPr>
          <w:trHeight w:val="73"/>
        </w:trPr>
        <w:tc>
          <w:tcPr>
            <w:tcW w:w="1557" w:type="dxa"/>
            <w:gridSpan w:val="2"/>
            <w:tcBorders>
              <w:top w:val="single" w:sz="12" w:space="0" w:color="auto"/>
            </w:tcBorders>
          </w:tcPr>
          <w:p w14:paraId="4A98C37B" w14:textId="77777777" w:rsidR="00FC3CC3" w:rsidRDefault="00FC3CC3" w:rsidP="0094442D">
            <w:pPr>
              <w:jc w:val="right"/>
              <w:rPr>
                <w:rFonts w:ascii="Times New Roman" w:hAnsi="Times New Roman"/>
                <w:b/>
                <w:bCs/>
                <w:i/>
                <w:iCs/>
                <w:sz w:val="20"/>
              </w:rPr>
            </w:pPr>
          </w:p>
          <w:p w14:paraId="619026A4" w14:textId="77777777" w:rsidR="00664D89" w:rsidRDefault="00664D89" w:rsidP="0094442D">
            <w:pPr>
              <w:jc w:val="right"/>
              <w:rPr>
                <w:rFonts w:ascii="Times New Roman" w:hAnsi="Times New Roman"/>
                <w:b/>
                <w:bCs/>
                <w:i/>
                <w:iCs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0"/>
              </w:rPr>
              <w:t>Essential Question</w:t>
            </w:r>
          </w:p>
        </w:tc>
        <w:tc>
          <w:tcPr>
            <w:tcW w:w="2576" w:type="dxa"/>
            <w:tcBorders>
              <w:top w:val="single" w:sz="12" w:space="0" w:color="auto"/>
            </w:tcBorders>
          </w:tcPr>
          <w:p w14:paraId="665E86B2" w14:textId="1805B0C7" w:rsidR="00FC3CC3" w:rsidRDefault="00D6604A" w:rsidP="00FC3CC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HOW DO YOUR ACTIONS AFFECT OTHERS?</w:t>
            </w:r>
          </w:p>
          <w:p w14:paraId="22AE895A" w14:textId="70BAA198" w:rsidR="00D6604A" w:rsidRDefault="00D6604A" w:rsidP="00FC3CC3"/>
          <w:p w14:paraId="7D1CE126" w14:textId="77777777" w:rsidR="00FC3CC3" w:rsidRPr="00FC3CC3" w:rsidRDefault="00FC3CC3" w:rsidP="00FC3CC3"/>
        </w:tc>
        <w:tc>
          <w:tcPr>
            <w:tcW w:w="2638" w:type="dxa"/>
            <w:tcBorders>
              <w:top w:val="single" w:sz="12" w:space="0" w:color="auto"/>
            </w:tcBorders>
          </w:tcPr>
          <w:p w14:paraId="67149A5B" w14:textId="77777777" w:rsidR="00D6604A" w:rsidRDefault="00D6604A" w:rsidP="00D660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HOW DO YOUR ACTIONS AFFECT OTHERS?</w:t>
            </w:r>
          </w:p>
          <w:p w14:paraId="57F6602C" w14:textId="77777777" w:rsidR="00664D89" w:rsidRPr="0024359F" w:rsidRDefault="00664D89" w:rsidP="00FE418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614" w:type="dxa"/>
            <w:tcBorders>
              <w:top w:val="single" w:sz="12" w:space="0" w:color="auto"/>
            </w:tcBorders>
          </w:tcPr>
          <w:p w14:paraId="70203C2D" w14:textId="77777777" w:rsidR="00D6604A" w:rsidRDefault="00D6604A" w:rsidP="00D660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HOW DO YOUR ACTIONS AFFECT OTHERS?</w:t>
            </w:r>
          </w:p>
          <w:p w14:paraId="21D44B15" w14:textId="77777777" w:rsidR="00664D89" w:rsidRPr="0024359F" w:rsidRDefault="00664D89" w:rsidP="00FE418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612" w:type="dxa"/>
            <w:tcBorders>
              <w:top w:val="single" w:sz="12" w:space="0" w:color="auto"/>
            </w:tcBorders>
          </w:tcPr>
          <w:p w14:paraId="7867FD0A" w14:textId="77777777" w:rsidR="00D6604A" w:rsidRDefault="00D6604A" w:rsidP="00D660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HOW DO YOUR ACTIONS AFFECT OTHERS?</w:t>
            </w:r>
          </w:p>
          <w:p w14:paraId="685128F6" w14:textId="77777777" w:rsidR="00664D89" w:rsidRPr="0024359F" w:rsidRDefault="00664D89" w:rsidP="00FE418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790" w:type="dxa"/>
            <w:gridSpan w:val="2"/>
            <w:tcBorders>
              <w:top w:val="single" w:sz="12" w:space="0" w:color="auto"/>
            </w:tcBorders>
          </w:tcPr>
          <w:p w14:paraId="0C9D5863" w14:textId="6E82995B" w:rsidR="00664D89" w:rsidRPr="00FE4184" w:rsidRDefault="00D6604A" w:rsidP="0094442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HOW DO YOUR ACTIONS AFFECT OTHERS?</w:t>
            </w:r>
          </w:p>
        </w:tc>
      </w:tr>
      <w:tr w:rsidR="00664D89" w14:paraId="243C26FC" w14:textId="77777777" w:rsidTr="007D40F8">
        <w:trPr>
          <w:trHeight w:val="348"/>
        </w:trPr>
        <w:tc>
          <w:tcPr>
            <w:tcW w:w="1557" w:type="dxa"/>
            <w:gridSpan w:val="2"/>
            <w:tcBorders>
              <w:top w:val="single" w:sz="12" w:space="0" w:color="auto"/>
            </w:tcBorders>
          </w:tcPr>
          <w:p w14:paraId="6170F584" w14:textId="7FA64F27" w:rsidR="008D050D" w:rsidRPr="00F83C25" w:rsidRDefault="00664D89" w:rsidP="00F83C25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 xml:space="preserve">        </w:t>
            </w:r>
          </w:p>
          <w:p w14:paraId="577923C4" w14:textId="2D32C6DE" w:rsidR="00664D89" w:rsidRPr="005F4763" w:rsidRDefault="008D050D" w:rsidP="008D050D">
            <w:pPr>
              <w:jc w:val="right"/>
              <w:rPr>
                <w:rFonts w:ascii="Times New Roman" w:hAnsi="Times New Roman"/>
                <w:b/>
                <w:bCs/>
                <w:i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sz w:val="20"/>
              </w:rPr>
              <w:t xml:space="preserve">I Can Statement </w:t>
            </w:r>
            <w:r w:rsidR="00664D89" w:rsidRPr="005F4763">
              <w:rPr>
                <w:rFonts w:ascii="Times New Roman" w:hAnsi="Times New Roman"/>
                <w:b/>
                <w:bCs/>
                <w:i/>
                <w:sz w:val="20"/>
              </w:rPr>
              <w:t xml:space="preserve"> </w:t>
            </w:r>
          </w:p>
        </w:tc>
        <w:tc>
          <w:tcPr>
            <w:tcW w:w="2576" w:type="dxa"/>
            <w:tcBorders>
              <w:top w:val="single" w:sz="12" w:space="0" w:color="auto"/>
            </w:tcBorders>
          </w:tcPr>
          <w:p w14:paraId="4D9CE8A6" w14:textId="23423484" w:rsidR="00FE4184" w:rsidRDefault="00FE4184" w:rsidP="00FE4184">
            <w:r>
              <w:rPr>
                <w:sz w:val="16"/>
                <w:szCs w:val="16"/>
              </w:rPr>
              <w:t>I can determine how my actions affect others.</w:t>
            </w:r>
          </w:p>
          <w:p w14:paraId="484E7852" w14:textId="77777777" w:rsidR="00FC3CC3" w:rsidRDefault="00FC3CC3" w:rsidP="00FE4184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2638" w:type="dxa"/>
            <w:tcBorders>
              <w:top w:val="single" w:sz="12" w:space="0" w:color="auto"/>
            </w:tcBorders>
          </w:tcPr>
          <w:p w14:paraId="784BB255" w14:textId="77777777" w:rsidR="00FE4184" w:rsidRDefault="00FE4184" w:rsidP="00FE4184">
            <w:r>
              <w:rPr>
                <w:sz w:val="16"/>
                <w:szCs w:val="16"/>
              </w:rPr>
              <w:t>I can determine how my actions affect others.</w:t>
            </w:r>
          </w:p>
          <w:p w14:paraId="056AADFF" w14:textId="77777777" w:rsidR="00FE4184" w:rsidRPr="00FE4184" w:rsidRDefault="00FE4184" w:rsidP="00FE4184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14" w:type="dxa"/>
            <w:tcBorders>
              <w:top w:val="single" w:sz="12" w:space="0" w:color="auto"/>
            </w:tcBorders>
          </w:tcPr>
          <w:p w14:paraId="7937FB4F" w14:textId="77777777" w:rsidR="00FE4184" w:rsidRDefault="00FE4184" w:rsidP="00FE4184">
            <w:r>
              <w:rPr>
                <w:sz w:val="16"/>
                <w:szCs w:val="16"/>
              </w:rPr>
              <w:t>I can determine how my actions affect others.</w:t>
            </w:r>
          </w:p>
          <w:p w14:paraId="68A1B8B2" w14:textId="77777777" w:rsidR="00FE4184" w:rsidRPr="00FE4184" w:rsidRDefault="00FE4184" w:rsidP="00FE4184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12" w:type="dxa"/>
            <w:tcBorders>
              <w:top w:val="single" w:sz="12" w:space="0" w:color="auto"/>
            </w:tcBorders>
          </w:tcPr>
          <w:p w14:paraId="2DFBCEAC" w14:textId="77777777" w:rsidR="00FE4184" w:rsidRDefault="00FE4184" w:rsidP="00FE4184">
            <w:r>
              <w:rPr>
                <w:sz w:val="16"/>
                <w:szCs w:val="16"/>
              </w:rPr>
              <w:t>I can determine how my actions affect others.</w:t>
            </w:r>
          </w:p>
          <w:p w14:paraId="1F377330" w14:textId="77777777" w:rsidR="00FE4184" w:rsidRPr="00FE4184" w:rsidRDefault="00FE4184" w:rsidP="00FE4184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790" w:type="dxa"/>
            <w:gridSpan w:val="2"/>
            <w:tcBorders>
              <w:top w:val="single" w:sz="12" w:space="0" w:color="auto"/>
            </w:tcBorders>
          </w:tcPr>
          <w:p w14:paraId="0A88071F" w14:textId="77777777" w:rsidR="00FE4184" w:rsidRDefault="00FE4184" w:rsidP="00FE4184">
            <w:r>
              <w:rPr>
                <w:sz w:val="16"/>
                <w:szCs w:val="16"/>
              </w:rPr>
              <w:t>I can determine how my actions affect others.</w:t>
            </w:r>
          </w:p>
          <w:p w14:paraId="2D4AA8D8" w14:textId="77777777" w:rsidR="00FE4184" w:rsidRPr="00FE4184" w:rsidRDefault="00FE4184" w:rsidP="00FE4184">
            <w:pPr>
              <w:rPr>
                <w:rFonts w:ascii="Times New Roman" w:hAnsi="Times New Roman"/>
                <w:sz w:val="20"/>
              </w:rPr>
            </w:pPr>
          </w:p>
        </w:tc>
      </w:tr>
      <w:tr w:rsidR="00664D89" w14:paraId="632169B7" w14:textId="77777777" w:rsidTr="00F83C25">
        <w:trPr>
          <w:trHeight w:val="867"/>
        </w:trPr>
        <w:tc>
          <w:tcPr>
            <w:tcW w:w="1557" w:type="dxa"/>
            <w:gridSpan w:val="2"/>
          </w:tcPr>
          <w:p w14:paraId="31968EDC" w14:textId="77777777" w:rsidR="00664D89" w:rsidRDefault="00664D89" w:rsidP="00AB6196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Preview </w:t>
            </w:r>
          </w:p>
          <w:p w14:paraId="0676E80D" w14:textId="2E7A21F8" w:rsidR="008D050D" w:rsidRDefault="00664D89" w:rsidP="00AB6196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(Before</w:t>
            </w:r>
            <w:r w:rsidR="008D050D">
              <w:rPr>
                <w:rFonts w:ascii="Times New Roman" w:hAnsi="Times New Roman"/>
                <w:i/>
                <w:iCs/>
                <w:sz w:val="20"/>
              </w:rPr>
              <w:t>)</w:t>
            </w:r>
          </w:p>
          <w:p w14:paraId="6E831503" w14:textId="77777777" w:rsidR="00664D89" w:rsidRDefault="008D050D" w:rsidP="00AB6196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Warm-up- Hook</w:t>
            </w:r>
          </w:p>
          <w:p w14:paraId="233A4146" w14:textId="77777777" w:rsidR="00015BBE" w:rsidRPr="00015BBE" w:rsidRDefault="00015BBE" w:rsidP="00015BBE">
            <w:pPr>
              <w:rPr>
                <w:rFonts w:ascii="Times New Roman" w:hAnsi="Times New Roman"/>
                <w:sz w:val="20"/>
              </w:rPr>
            </w:pPr>
          </w:p>
          <w:p w14:paraId="77F3509B" w14:textId="1FB8369F" w:rsidR="00015BBE" w:rsidRPr="00015BBE" w:rsidRDefault="00157739" w:rsidP="00015BB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8:00-9:00</w:t>
            </w:r>
          </w:p>
        </w:tc>
        <w:tc>
          <w:tcPr>
            <w:tcW w:w="2576" w:type="dxa"/>
          </w:tcPr>
          <w:p w14:paraId="63FD0E06" w14:textId="77777777" w:rsidR="00157739" w:rsidRDefault="00157739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QUICK TALK</w:t>
            </w:r>
          </w:p>
          <w:p w14:paraId="4C683D79" w14:textId="139C0874" w:rsidR="00664D89" w:rsidRDefault="00A348FF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Word Analysis</w:t>
            </w:r>
            <w:r w:rsidR="00F83C25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 </w:t>
            </w:r>
          </w:p>
          <w:p w14:paraId="51174E77" w14:textId="0FA55024" w:rsidR="00015BBE" w:rsidRDefault="00F83C25" w:rsidP="00015BB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Prefix: dis, non, un, and re</w:t>
            </w:r>
          </w:p>
          <w:p w14:paraId="231B1D31" w14:textId="43C86D35" w:rsidR="00E21283" w:rsidRPr="0050055E" w:rsidRDefault="00E21283" w:rsidP="00015BB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INTRODUCTION ALL NEW SKILLS</w:t>
            </w:r>
          </w:p>
          <w:p w14:paraId="087023BA" w14:textId="77777777" w:rsidR="00015BBE" w:rsidRDefault="00015BBE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14:paraId="059DABA1" w14:textId="77777777" w:rsidR="00FC3CC3" w:rsidRDefault="00FC3CC3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14:paraId="0CCDEEC6" w14:textId="77777777" w:rsidR="00FC3CC3" w:rsidRDefault="00FC3CC3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14:paraId="534DC6A5" w14:textId="77777777" w:rsidR="00FC3CC3" w:rsidRPr="006D2A56" w:rsidRDefault="00FC3CC3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638" w:type="dxa"/>
          </w:tcPr>
          <w:p w14:paraId="69CA81EE" w14:textId="77777777" w:rsidR="00664D89" w:rsidRPr="006D2A56" w:rsidRDefault="00664D89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614" w:type="dxa"/>
          </w:tcPr>
          <w:p w14:paraId="33C43C18" w14:textId="77777777" w:rsidR="00157739" w:rsidRDefault="00157739" w:rsidP="00157739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QUICK TALK</w:t>
            </w:r>
          </w:p>
          <w:p w14:paraId="5E49C1B3" w14:textId="77777777" w:rsidR="00A348FF" w:rsidRDefault="00A348FF" w:rsidP="00A348FF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Word Analysis</w:t>
            </w:r>
          </w:p>
          <w:p w14:paraId="059957D8" w14:textId="77777777" w:rsidR="00F83C25" w:rsidRDefault="00F83C25" w:rsidP="00F83C25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Prefix: dis, non, un, and re</w:t>
            </w:r>
          </w:p>
          <w:p w14:paraId="469E6D24" w14:textId="73967667" w:rsidR="00454BF3" w:rsidRDefault="00454BF3" w:rsidP="00F83C25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WHOLE GROUP REVIEW (30 MINS)</w:t>
            </w:r>
          </w:p>
          <w:p w14:paraId="0265E453" w14:textId="77777777" w:rsidR="00454BF3" w:rsidRDefault="00454BF3" w:rsidP="00454BF3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SMALL GROUP CENTERS</w:t>
            </w:r>
          </w:p>
          <w:p w14:paraId="19F503D8" w14:textId="77777777" w:rsidR="00454BF3" w:rsidRDefault="00454BF3" w:rsidP="00454BF3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PHONICS PRACTICE</w:t>
            </w:r>
          </w:p>
          <w:p w14:paraId="67A13815" w14:textId="77777777" w:rsidR="00454BF3" w:rsidRDefault="00454BF3" w:rsidP="00454BF3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WORD WORK</w:t>
            </w:r>
          </w:p>
          <w:p w14:paraId="2EF15A77" w14:textId="77777777" w:rsidR="00454BF3" w:rsidRDefault="00454BF3" w:rsidP="00454BF3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SKILLS REVIEW</w:t>
            </w:r>
          </w:p>
          <w:p w14:paraId="7C286317" w14:textId="77777777" w:rsidR="00454BF3" w:rsidRDefault="00454BF3" w:rsidP="00454BF3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WRITING</w:t>
            </w:r>
          </w:p>
          <w:p w14:paraId="346E5DB8" w14:textId="77777777" w:rsidR="00454BF3" w:rsidRDefault="00454BF3" w:rsidP="00454BF3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IREADY PATHWAY</w:t>
            </w:r>
          </w:p>
          <w:p w14:paraId="18E76712" w14:textId="77777777" w:rsidR="00664D89" w:rsidRPr="006D2A56" w:rsidRDefault="00664D89" w:rsidP="007C3148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612" w:type="dxa"/>
          </w:tcPr>
          <w:p w14:paraId="0A422C81" w14:textId="77777777" w:rsidR="00157739" w:rsidRDefault="00157739" w:rsidP="00157739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QUICK TALK</w:t>
            </w:r>
          </w:p>
          <w:p w14:paraId="4E98CFEF" w14:textId="77777777" w:rsidR="00A348FF" w:rsidRDefault="00A348FF" w:rsidP="00A348FF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Word Analysis</w:t>
            </w:r>
          </w:p>
          <w:p w14:paraId="66CBB70F" w14:textId="77777777" w:rsidR="00F83C25" w:rsidRDefault="00F83C25" w:rsidP="00F83C25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Prefix: dis, non, un, and re</w:t>
            </w:r>
          </w:p>
          <w:p w14:paraId="0A25C1B0" w14:textId="475D457C" w:rsidR="00454BF3" w:rsidRDefault="00454BF3" w:rsidP="00F83C25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WHOLE GROUP ASSESSMENT REVIEW</w:t>
            </w:r>
          </w:p>
          <w:p w14:paraId="1BA0DB00" w14:textId="7D4095D8" w:rsidR="00454BF3" w:rsidRDefault="00454BF3" w:rsidP="00F83C25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SMALL GROUP CENTERS</w:t>
            </w:r>
          </w:p>
          <w:p w14:paraId="6914C6BE" w14:textId="4128F576" w:rsidR="00454BF3" w:rsidRDefault="00454BF3" w:rsidP="00F83C25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PHONICS PRACTICE</w:t>
            </w:r>
          </w:p>
          <w:p w14:paraId="2FBAA7F1" w14:textId="33722BB8" w:rsidR="00454BF3" w:rsidRDefault="00454BF3" w:rsidP="00F83C25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WORD WORK</w:t>
            </w:r>
          </w:p>
          <w:p w14:paraId="39BA4758" w14:textId="05748286" w:rsidR="00454BF3" w:rsidRDefault="00454BF3" w:rsidP="00F83C25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SKILLS REVIEW</w:t>
            </w:r>
          </w:p>
          <w:p w14:paraId="1FB1F81A" w14:textId="54538B47" w:rsidR="00454BF3" w:rsidRDefault="00454BF3" w:rsidP="00F83C25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WRITING</w:t>
            </w:r>
          </w:p>
          <w:p w14:paraId="0644D21B" w14:textId="6749DB07" w:rsidR="00454BF3" w:rsidRDefault="00454BF3" w:rsidP="00F83C25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IREADY PATHWAY</w:t>
            </w:r>
          </w:p>
          <w:p w14:paraId="0069EEB1" w14:textId="77777777" w:rsidR="00664D89" w:rsidRPr="006D2A56" w:rsidRDefault="00664D89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790" w:type="dxa"/>
            <w:gridSpan w:val="2"/>
          </w:tcPr>
          <w:p w14:paraId="27B204CA" w14:textId="77777777" w:rsidR="00157739" w:rsidRDefault="00157739" w:rsidP="00157739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QUICK TALK</w:t>
            </w:r>
          </w:p>
          <w:p w14:paraId="576DF0D8" w14:textId="77777777" w:rsidR="00A348FF" w:rsidRDefault="00A348FF" w:rsidP="00A348FF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Word Analysis</w:t>
            </w:r>
          </w:p>
          <w:p w14:paraId="303AB71F" w14:textId="77777777" w:rsidR="00F83C25" w:rsidRDefault="00F83C25" w:rsidP="00F83C25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Prefix: dis, non, un, and re</w:t>
            </w:r>
          </w:p>
          <w:p w14:paraId="3F39D17C" w14:textId="6549A47F" w:rsidR="00E21283" w:rsidRDefault="00E21283" w:rsidP="00F83C25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REVIEW READING ASSESSMENT SKILLS</w:t>
            </w:r>
          </w:p>
          <w:p w14:paraId="7AF6A4E9" w14:textId="77777777" w:rsidR="00664D89" w:rsidRPr="00745F85" w:rsidRDefault="00664D89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FC3CC3" w14:paraId="17A62CD1" w14:textId="77777777" w:rsidTr="007D40F8">
        <w:trPr>
          <w:trHeight w:val="273"/>
        </w:trPr>
        <w:tc>
          <w:tcPr>
            <w:tcW w:w="1557" w:type="dxa"/>
            <w:gridSpan w:val="2"/>
          </w:tcPr>
          <w:p w14:paraId="13E18F70" w14:textId="77777777" w:rsidR="00FC3CC3" w:rsidRDefault="00FC3CC3" w:rsidP="00FC3CC3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  </w:t>
            </w:r>
          </w:p>
          <w:p w14:paraId="4F487C20" w14:textId="77777777" w:rsidR="00FC3CC3" w:rsidRDefault="00FC3CC3" w:rsidP="00FC3CC3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Instruction</w:t>
            </w:r>
          </w:p>
          <w:p w14:paraId="2ACEB98F" w14:textId="77777777" w:rsidR="00FC3CC3" w:rsidRDefault="00FC3CC3" w:rsidP="00FC3CC3">
            <w:pPr>
              <w:jc w:val="center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         (During)</w:t>
            </w:r>
          </w:p>
          <w:p w14:paraId="243C5DFC" w14:textId="05242947" w:rsidR="00FC3CC3" w:rsidRDefault="008D050D" w:rsidP="008D050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I Do-</w:t>
            </w:r>
          </w:p>
          <w:p w14:paraId="57503A2B" w14:textId="3FE78038" w:rsidR="008D050D" w:rsidRDefault="008D050D" w:rsidP="008D050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We Do-</w:t>
            </w:r>
          </w:p>
          <w:p w14:paraId="2F2EC17B" w14:textId="2502AF8D" w:rsidR="008D050D" w:rsidRDefault="008D050D" w:rsidP="008D050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Y’all Do-</w:t>
            </w:r>
          </w:p>
          <w:p w14:paraId="73158B36" w14:textId="653819A3" w:rsidR="008D050D" w:rsidRPr="008D050D" w:rsidRDefault="008D050D" w:rsidP="008D050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You Do-</w:t>
            </w:r>
          </w:p>
          <w:p w14:paraId="611AF7DA" w14:textId="77777777" w:rsidR="008D050D" w:rsidRDefault="008D050D" w:rsidP="00AB6196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</w:p>
          <w:p w14:paraId="6D05A28F" w14:textId="079490F0" w:rsidR="008D050D" w:rsidRDefault="00157739" w:rsidP="008D050D">
            <w:pPr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9:00-10:00</w:t>
            </w:r>
          </w:p>
          <w:p w14:paraId="737F917E" w14:textId="77777777" w:rsidR="008D050D" w:rsidRDefault="008D050D" w:rsidP="008D050D">
            <w:pPr>
              <w:rPr>
                <w:rFonts w:ascii="Times New Roman" w:hAnsi="Times New Roman"/>
                <w:i/>
                <w:iCs/>
                <w:sz w:val="20"/>
              </w:rPr>
            </w:pPr>
          </w:p>
          <w:p w14:paraId="57B165EF" w14:textId="7FFEF811" w:rsidR="008D050D" w:rsidRDefault="008D050D" w:rsidP="00AB6196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</w:p>
        </w:tc>
        <w:tc>
          <w:tcPr>
            <w:tcW w:w="2576" w:type="dxa"/>
          </w:tcPr>
          <w:p w14:paraId="033B7102" w14:textId="0B3AE868" w:rsidR="00283B5E" w:rsidRDefault="00157739" w:rsidP="0050055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TABLE TALK</w:t>
            </w:r>
          </w:p>
          <w:p w14:paraId="6C8E1D3B" w14:textId="4A7DAD70" w:rsidR="0050055E" w:rsidRDefault="00283B5E" w:rsidP="0050055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WHOLE GROUP READ/ALOUD TEACH SKILLS IN THE TEXT </w:t>
            </w:r>
            <w:r w:rsidR="0050055E">
              <w:rPr>
                <w:sz w:val="16"/>
                <w:szCs w:val="16"/>
              </w:rPr>
              <w:t>BUILD BACKGROUND PPT12-13</w:t>
            </w:r>
          </w:p>
          <w:p w14:paraId="1E59C633" w14:textId="77777777" w:rsidR="00015BBE" w:rsidRDefault="00015BBE" w:rsidP="00015BB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READ THE READ ALOUD P T13-14</w:t>
            </w:r>
          </w:p>
          <w:p w14:paraId="3D920BFA" w14:textId="39759F3F" w:rsidR="00B70F5D" w:rsidRDefault="00B70F5D" w:rsidP="00015BB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Vocabulary Splash</w:t>
            </w:r>
          </w:p>
          <w:p w14:paraId="75155549" w14:textId="77777777" w:rsidR="00015BBE" w:rsidRDefault="00015BBE" w:rsidP="00015BB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DISCUSS READ ALOUD P T17</w:t>
            </w:r>
          </w:p>
          <w:p w14:paraId="3DC71D8C" w14:textId="4E75CBA7" w:rsidR="008D050D" w:rsidRPr="008D050D" w:rsidRDefault="00015BBE" w:rsidP="00015BB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16"/>
                <w:szCs w:val="16"/>
              </w:rPr>
              <w:t>CONCEPT/QUESTION BOARD P T18</w:t>
            </w:r>
          </w:p>
        </w:tc>
        <w:tc>
          <w:tcPr>
            <w:tcW w:w="2638" w:type="dxa"/>
          </w:tcPr>
          <w:p w14:paraId="10D1DF16" w14:textId="77777777" w:rsidR="00157739" w:rsidRDefault="00157739" w:rsidP="0015773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TABLE TALK</w:t>
            </w:r>
          </w:p>
          <w:p w14:paraId="756FF369" w14:textId="1DBB7333" w:rsidR="0050055E" w:rsidRPr="00283B5E" w:rsidRDefault="00454BF3" w:rsidP="0050055E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SMALL GROUP -DAILY PRACTICE SIGHT WORDS REVIEW (1 MIN) PHONIC SKILL REVIEW (7 MINS) READING FLUENCY (10 MINS) COMPREHENSION WRITING (2 MINS)</w:t>
            </w:r>
          </w:p>
          <w:p w14:paraId="241CE1BC" w14:textId="77777777" w:rsidR="00015BBE" w:rsidRDefault="00015BBE" w:rsidP="00015BB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PREVIEW THE SELECTION P T25</w:t>
            </w:r>
          </w:p>
          <w:p w14:paraId="030CAB2A" w14:textId="77777777" w:rsidR="00015BBE" w:rsidRDefault="00015BBE" w:rsidP="00015BB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READ THE SELECTIO P T26</w:t>
            </w:r>
          </w:p>
          <w:p w14:paraId="180F10C6" w14:textId="77777777" w:rsidR="00015BBE" w:rsidRDefault="00015BBE" w:rsidP="00015BB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COMPREHENSION STRATEGIES – MAKING CONNECTIONS AND CLAIFYING PP T26-29 T31</w:t>
            </w:r>
          </w:p>
          <w:p w14:paraId="15033D59" w14:textId="77777777" w:rsidR="00015BBE" w:rsidRDefault="00015BBE" w:rsidP="00015BB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DISCUSS THE SLECTION PP T32-33</w:t>
            </w:r>
          </w:p>
          <w:p w14:paraId="38553967" w14:textId="77777777" w:rsidR="00015BBE" w:rsidRDefault="00015BBE" w:rsidP="00015BB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DEVELOP VOCABULARY PP T34-35</w:t>
            </w:r>
          </w:p>
          <w:p w14:paraId="1AC568DE" w14:textId="77777777" w:rsidR="00FC3CC3" w:rsidRPr="006D2A56" w:rsidRDefault="00FC3CC3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614" w:type="dxa"/>
          </w:tcPr>
          <w:p w14:paraId="56D46D45" w14:textId="68836FE0" w:rsidR="00454BF3" w:rsidRPr="00157739" w:rsidRDefault="00157739" w:rsidP="00454BF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TABLE TALK</w:t>
            </w:r>
            <w:r>
              <w:rPr>
                <w:sz w:val="16"/>
                <w:szCs w:val="16"/>
              </w:rPr>
              <w:t xml:space="preserve"> </w:t>
            </w:r>
          </w:p>
          <w:p w14:paraId="54796173" w14:textId="77777777" w:rsidR="00015BBE" w:rsidRDefault="00015BBE" w:rsidP="00015BB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CLOSE READING P T42</w:t>
            </w:r>
          </w:p>
          <w:p w14:paraId="4F9C5F6E" w14:textId="77777777" w:rsidR="00015BBE" w:rsidRDefault="00015BBE" w:rsidP="00015BB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ACCESS COMPLEXT TEXT COMPARE AND CONTRAST PP T42-43 T45, T47</w:t>
            </w:r>
          </w:p>
          <w:p w14:paraId="3D05D2F5" w14:textId="77777777" w:rsidR="00015BBE" w:rsidRDefault="00015BBE" w:rsidP="00015BB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MAKING INFERENCES PP T42, T42, -47</w:t>
            </w:r>
          </w:p>
          <w:p w14:paraId="237ACC3C" w14:textId="77777777" w:rsidR="00015BBE" w:rsidRDefault="00015BBE" w:rsidP="00015BB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WRITING P T46</w:t>
            </w:r>
          </w:p>
          <w:p w14:paraId="38F9DB5C" w14:textId="77777777" w:rsidR="00015BBE" w:rsidRDefault="00015BBE" w:rsidP="00015BB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TEXT CONNECTIONS P T48</w:t>
            </w:r>
          </w:p>
          <w:p w14:paraId="2254BA6F" w14:textId="64612FC9" w:rsidR="00FC3CC3" w:rsidRPr="006D2A56" w:rsidRDefault="00015BBE" w:rsidP="00015BB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sz w:val="16"/>
                <w:szCs w:val="16"/>
              </w:rPr>
              <w:t>PRACTICE COMPREHENSION P T49</w:t>
            </w:r>
          </w:p>
        </w:tc>
        <w:tc>
          <w:tcPr>
            <w:tcW w:w="2612" w:type="dxa"/>
          </w:tcPr>
          <w:p w14:paraId="27E7CDD8" w14:textId="77777777" w:rsidR="00157739" w:rsidRDefault="00157739" w:rsidP="0015773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TABLE TALK</w:t>
            </w:r>
          </w:p>
          <w:p w14:paraId="34E38843" w14:textId="48B6CD1E" w:rsidR="00454BF3" w:rsidRDefault="00454BF3" w:rsidP="00015BBE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SMALL GROUP -DAILY PRACTICE SIGHT WORDS REVIEW (1 MIN) PHONIC SKILL REVIEW (7 MINS) READING FLUENCY (10 MINS) COMPREHENSION WRITING (2 MINS)</w:t>
            </w:r>
          </w:p>
          <w:p w14:paraId="78C68D2C" w14:textId="3DF681EF" w:rsidR="00015BBE" w:rsidRDefault="00015BBE" w:rsidP="00015BBE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CLOSE READING P T56</w:t>
            </w:r>
          </w:p>
          <w:p w14:paraId="7422D109" w14:textId="77777777" w:rsidR="00015BBE" w:rsidRDefault="00015BBE" w:rsidP="00015BBE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POINT OF VIEW T53-57, T59-60</w:t>
            </w:r>
          </w:p>
          <w:p w14:paraId="2780E721" w14:textId="76BA3071" w:rsidR="00FC3CC3" w:rsidRPr="006D2A56" w:rsidRDefault="00015BBE" w:rsidP="00015BB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b/>
                <w:sz w:val="16"/>
                <w:szCs w:val="16"/>
              </w:rPr>
              <w:t>LOOK CLOSER T61</w:t>
            </w:r>
          </w:p>
        </w:tc>
        <w:tc>
          <w:tcPr>
            <w:tcW w:w="2790" w:type="dxa"/>
            <w:gridSpan w:val="2"/>
          </w:tcPr>
          <w:p w14:paraId="1E5D2181" w14:textId="77777777" w:rsidR="00015BBE" w:rsidRDefault="00015BBE" w:rsidP="00015BB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REVIEW VOCABULARY P T69</w:t>
            </w:r>
          </w:p>
          <w:p w14:paraId="75DB1106" w14:textId="77777777" w:rsidR="00015BBE" w:rsidRDefault="00015BBE" w:rsidP="00015BB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COMPREHENSION STRATEGIES P T70</w:t>
            </w:r>
          </w:p>
          <w:p w14:paraId="172F9650" w14:textId="7029181A" w:rsidR="00FC3CC3" w:rsidRPr="00745F85" w:rsidRDefault="00015BBE" w:rsidP="00015BB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b/>
                <w:sz w:val="16"/>
                <w:szCs w:val="16"/>
              </w:rPr>
              <w:t>ACESS COMPLEX TEST</w:t>
            </w:r>
          </w:p>
        </w:tc>
      </w:tr>
      <w:tr w:rsidR="00664D89" w14:paraId="62C11F8D" w14:textId="77777777" w:rsidTr="00E52672">
        <w:trPr>
          <w:trHeight w:val="1092"/>
        </w:trPr>
        <w:tc>
          <w:tcPr>
            <w:tcW w:w="1557" w:type="dxa"/>
            <w:gridSpan w:val="2"/>
          </w:tcPr>
          <w:p w14:paraId="5D1218C7" w14:textId="77777777" w:rsidR="00664D89" w:rsidRDefault="00664D89" w:rsidP="00553220">
            <w:pPr>
              <w:rPr>
                <w:rFonts w:ascii="Times New Roman" w:hAnsi="Times New Roman"/>
                <w:sz w:val="20"/>
              </w:rPr>
            </w:pPr>
          </w:p>
          <w:p w14:paraId="1A4D75BE" w14:textId="1F30B8E0" w:rsidR="00664D89" w:rsidRDefault="00664D89" w:rsidP="00553220">
            <w:pPr>
              <w:jc w:val="center"/>
              <w:rPr>
                <w:rFonts w:ascii="Times New Roman" w:hAnsi="Times New Roman"/>
                <w:sz w:val="20"/>
              </w:rPr>
            </w:pPr>
            <w:r w:rsidRPr="00553220">
              <w:rPr>
                <w:rFonts w:ascii="Times New Roman" w:hAnsi="Times New Roman"/>
                <w:sz w:val="20"/>
              </w:rPr>
              <w:t xml:space="preserve">    </w:t>
            </w:r>
            <w:r w:rsidR="008D050D">
              <w:rPr>
                <w:rFonts w:ascii="Times New Roman" w:hAnsi="Times New Roman"/>
                <w:sz w:val="20"/>
              </w:rPr>
              <w:t>Small Groups</w:t>
            </w:r>
          </w:p>
          <w:p w14:paraId="2B3119DB" w14:textId="15B9AE0B" w:rsidR="008D050D" w:rsidRDefault="008D050D" w:rsidP="00553220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398679E0" w14:textId="77777777" w:rsidR="00664D89" w:rsidRPr="00553220" w:rsidRDefault="00664D89" w:rsidP="00E52672">
            <w:pPr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2576" w:type="dxa"/>
          </w:tcPr>
          <w:p w14:paraId="513B96E1" w14:textId="27965BA2" w:rsidR="00454BF3" w:rsidRDefault="00B70F5D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 INTERVENTION</w:t>
            </w:r>
          </w:p>
          <w:p w14:paraId="4FBE0573" w14:textId="2AF1FB63" w:rsidR="00E21283" w:rsidRDefault="00E21283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TIER 111 READING INSPIRE</w:t>
            </w:r>
          </w:p>
          <w:p w14:paraId="24BE8E5A" w14:textId="77777777" w:rsidR="00454BF3" w:rsidRDefault="00454BF3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14:paraId="2B2072E8" w14:textId="77777777" w:rsidR="00FC3CC3" w:rsidRPr="006D2A56" w:rsidRDefault="00FC3CC3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638" w:type="dxa"/>
          </w:tcPr>
          <w:p w14:paraId="374A3596" w14:textId="4B08A379" w:rsidR="00B70F5D" w:rsidRDefault="00B70F5D" w:rsidP="00B70F5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 INTERVENTION</w:t>
            </w:r>
          </w:p>
          <w:p w14:paraId="3CAA7670" w14:textId="77777777" w:rsidR="00E21283" w:rsidRDefault="00E21283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TIER 111 READING INSPIRE</w:t>
            </w:r>
          </w:p>
          <w:p w14:paraId="16E500B5" w14:textId="5165E1D6" w:rsidR="00E21283" w:rsidRPr="006D2A56" w:rsidRDefault="00E21283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READING PLC</w:t>
            </w:r>
          </w:p>
        </w:tc>
        <w:tc>
          <w:tcPr>
            <w:tcW w:w="2614" w:type="dxa"/>
          </w:tcPr>
          <w:p w14:paraId="34F68E97" w14:textId="75E91211" w:rsidR="00B70F5D" w:rsidRDefault="00B70F5D" w:rsidP="00B70F5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 INTERVENTION</w:t>
            </w:r>
          </w:p>
          <w:p w14:paraId="6A58CBBC" w14:textId="5606CE2B" w:rsidR="00664D89" w:rsidRPr="006D2A56" w:rsidRDefault="00664D89" w:rsidP="007C3148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612" w:type="dxa"/>
          </w:tcPr>
          <w:p w14:paraId="034AC5BB" w14:textId="77777777" w:rsidR="00664D89" w:rsidRDefault="00B70F5D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 </w:t>
            </w:r>
            <w:r w:rsidR="00454BF3">
              <w:rPr>
                <w:rFonts w:ascii="Times New Roman" w:hAnsi="Times New Roman"/>
                <w:bCs/>
                <w:iCs/>
                <w:sz w:val="20"/>
                <w:szCs w:val="20"/>
              </w:rPr>
              <w:t>I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NTERVENTIO</w:t>
            </w:r>
            <w:r w:rsidR="00BE03D3">
              <w:rPr>
                <w:rFonts w:ascii="Times New Roman" w:hAnsi="Times New Roman"/>
                <w:bCs/>
                <w:iCs/>
                <w:sz w:val="20"/>
                <w:szCs w:val="20"/>
              </w:rPr>
              <w:t>N</w:t>
            </w:r>
          </w:p>
          <w:p w14:paraId="6B8CDD09" w14:textId="2834CF6B" w:rsidR="00454BF3" w:rsidRPr="00454BF3" w:rsidRDefault="00454BF3" w:rsidP="00454BF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90" w:type="dxa"/>
            <w:gridSpan w:val="2"/>
          </w:tcPr>
          <w:p w14:paraId="46595374" w14:textId="5F92CC88" w:rsidR="00B70F5D" w:rsidRDefault="00B70F5D" w:rsidP="00B70F5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 </w:t>
            </w:r>
            <w:r w:rsidR="00E21283">
              <w:rPr>
                <w:rFonts w:ascii="Times New Roman" w:hAnsi="Times New Roman"/>
                <w:bCs/>
                <w:iCs/>
                <w:sz w:val="20"/>
                <w:szCs w:val="20"/>
              </w:rPr>
              <w:t>PROGRESS MONITOR</w:t>
            </w:r>
          </w:p>
          <w:p w14:paraId="087A6781" w14:textId="33728171" w:rsidR="00E21283" w:rsidRDefault="00E21283" w:rsidP="00B70F5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CLASSROOM ACTIVITIES</w:t>
            </w:r>
          </w:p>
          <w:p w14:paraId="16089822" w14:textId="77777777" w:rsidR="00664D89" w:rsidRPr="00745F85" w:rsidRDefault="00664D89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664D89" w14:paraId="6869CC00" w14:textId="77777777" w:rsidTr="007D40F8">
        <w:trPr>
          <w:trHeight w:val="181"/>
        </w:trPr>
        <w:tc>
          <w:tcPr>
            <w:tcW w:w="1557" w:type="dxa"/>
            <w:gridSpan w:val="2"/>
          </w:tcPr>
          <w:p w14:paraId="6AF7D9C3" w14:textId="2D4D27F6" w:rsidR="00664D89" w:rsidRDefault="008D050D" w:rsidP="0094442D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After</w:t>
            </w:r>
            <w:r w:rsidR="007D40F8">
              <w:rPr>
                <w:rFonts w:ascii="Times New Roman" w:hAnsi="Times New Roman"/>
                <w:i/>
                <w:iCs/>
                <w:sz w:val="20"/>
              </w:rPr>
              <w:t>/Homework</w:t>
            </w:r>
          </w:p>
        </w:tc>
        <w:tc>
          <w:tcPr>
            <w:tcW w:w="2576" w:type="dxa"/>
          </w:tcPr>
          <w:p w14:paraId="78F5B6CE" w14:textId="77777777" w:rsidR="00157739" w:rsidRDefault="00157739" w:rsidP="00283B5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GRAND CONVERSATION</w:t>
            </w:r>
          </w:p>
          <w:p w14:paraId="4E460FC5" w14:textId="1594650F" w:rsidR="00283B5E" w:rsidRDefault="00283B5E" w:rsidP="00283B5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CENTER ACTIVITIES</w:t>
            </w:r>
          </w:p>
          <w:p w14:paraId="416A014E" w14:textId="4D461326" w:rsidR="00664D89" w:rsidRDefault="009871ED" w:rsidP="0094442D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OCR </w:t>
            </w:r>
            <w:r w:rsidR="00A348FF">
              <w:rPr>
                <w:rFonts w:ascii="Times New Roman" w:hAnsi="Times New Roman"/>
                <w:sz w:val="20"/>
              </w:rPr>
              <w:t>Practice</w:t>
            </w:r>
            <w:r>
              <w:rPr>
                <w:rFonts w:ascii="Times New Roman" w:hAnsi="Times New Roman"/>
                <w:sz w:val="20"/>
              </w:rPr>
              <w:t xml:space="preserve"> Skills</w:t>
            </w:r>
            <w:r w:rsidR="00A348FF">
              <w:rPr>
                <w:rFonts w:ascii="Times New Roman" w:hAnsi="Times New Roman"/>
                <w:sz w:val="20"/>
              </w:rPr>
              <w:t>, Study Notes</w:t>
            </w:r>
            <w:r>
              <w:rPr>
                <w:rFonts w:ascii="Times New Roman" w:hAnsi="Times New Roman"/>
                <w:sz w:val="20"/>
              </w:rPr>
              <w:t>, Home Connection Sheet</w:t>
            </w:r>
          </w:p>
          <w:p w14:paraId="1AC0E3BB" w14:textId="77777777" w:rsidR="00FC3CC3" w:rsidRDefault="00FC3CC3" w:rsidP="0094442D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  <w:p w14:paraId="74ED40F7" w14:textId="77777777" w:rsidR="00FC3CC3" w:rsidRDefault="00FC3CC3" w:rsidP="0094442D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  <w:p w14:paraId="4CE2413C" w14:textId="77777777" w:rsidR="00FC3CC3" w:rsidRDefault="00FC3CC3" w:rsidP="0094442D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638" w:type="dxa"/>
          </w:tcPr>
          <w:p w14:paraId="24DB778E" w14:textId="77777777" w:rsidR="00157739" w:rsidRDefault="00157739" w:rsidP="00157739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GRAND CONVERSATION</w:t>
            </w:r>
          </w:p>
          <w:p w14:paraId="2AFFF367" w14:textId="77777777" w:rsidR="00283B5E" w:rsidRDefault="00283B5E" w:rsidP="00283B5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CENTER ACTIVITIES</w:t>
            </w:r>
          </w:p>
          <w:p w14:paraId="78403ABF" w14:textId="77777777" w:rsidR="009871ED" w:rsidRDefault="009871ED" w:rsidP="009871ED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OCR Practice Skills</w:t>
            </w:r>
            <w:r w:rsidR="00A348FF">
              <w:rPr>
                <w:rFonts w:ascii="Times New Roman" w:hAnsi="Times New Roman"/>
                <w:sz w:val="20"/>
              </w:rPr>
              <w:t>, Study Notes</w:t>
            </w:r>
            <w:r>
              <w:rPr>
                <w:rFonts w:ascii="Times New Roman" w:hAnsi="Times New Roman"/>
                <w:sz w:val="20"/>
              </w:rPr>
              <w:t>, Home Connection Sheet</w:t>
            </w:r>
          </w:p>
          <w:p w14:paraId="531A9AE3" w14:textId="77777777" w:rsidR="009871ED" w:rsidRDefault="009871ED" w:rsidP="009871ED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  <w:p w14:paraId="0ECF727A" w14:textId="3EB4C6B7" w:rsidR="00A348FF" w:rsidRDefault="00A348FF" w:rsidP="00A348FF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  <w:p w14:paraId="1EED7E3B" w14:textId="77777777" w:rsidR="00664D89" w:rsidRDefault="00664D89" w:rsidP="0094442D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614" w:type="dxa"/>
          </w:tcPr>
          <w:p w14:paraId="12864A12" w14:textId="77777777" w:rsidR="00157739" w:rsidRDefault="00157739" w:rsidP="00157739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GRAND CONVERSATION</w:t>
            </w:r>
          </w:p>
          <w:p w14:paraId="3829858B" w14:textId="77777777" w:rsidR="00283B5E" w:rsidRDefault="00283B5E" w:rsidP="00283B5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CENTER ACTIVITIES</w:t>
            </w:r>
          </w:p>
          <w:p w14:paraId="0494232C" w14:textId="77777777" w:rsidR="009871ED" w:rsidRDefault="009871ED" w:rsidP="009871ED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OCR Practice Skills</w:t>
            </w:r>
            <w:r w:rsidR="00A348FF">
              <w:rPr>
                <w:rFonts w:ascii="Times New Roman" w:hAnsi="Times New Roman"/>
                <w:sz w:val="20"/>
              </w:rPr>
              <w:t>, Study Notes</w:t>
            </w:r>
            <w:r>
              <w:rPr>
                <w:rFonts w:ascii="Times New Roman" w:hAnsi="Times New Roman"/>
                <w:sz w:val="20"/>
              </w:rPr>
              <w:t>, Home Connection Sheet</w:t>
            </w:r>
          </w:p>
          <w:p w14:paraId="42161125" w14:textId="77777777" w:rsidR="009871ED" w:rsidRDefault="009871ED" w:rsidP="009871ED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  <w:p w14:paraId="476774A2" w14:textId="639CA130" w:rsidR="00A348FF" w:rsidRDefault="00A348FF" w:rsidP="00A348FF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  <w:p w14:paraId="18105256" w14:textId="77777777" w:rsidR="00664D89" w:rsidRDefault="00664D89" w:rsidP="0094442D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612" w:type="dxa"/>
          </w:tcPr>
          <w:p w14:paraId="44D452F4" w14:textId="77777777" w:rsidR="00157739" w:rsidRDefault="00157739" w:rsidP="00157739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GRAND CONVERSATION</w:t>
            </w:r>
          </w:p>
          <w:p w14:paraId="2BF4F825" w14:textId="77777777" w:rsidR="00283B5E" w:rsidRDefault="00283B5E" w:rsidP="00283B5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CENTER ACTIVITIES</w:t>
            </w:r>
          </w:p>
          <w:p w14:paraId="1C2EAF5C" w14:textId="3501E2CF" w:rsidR="009871ED" w:rsidRDefault="00454BF3" w:rsidP="009871ED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INDEPENDENT REVIEW </w:t>
            </w:r>
            <w:r w:rsidR="009871ED">
              <w:rPr>
                <w:rFonts w:ascii="Times New Roman" w:hAnsi="Times New Roman"/>
                <w:sz w:val="20"/>
              </w:rPr>
              <w:t>OCR Practice Skills</w:t>
            </w:r>
            <w:r w:rsidR="00A348FF">
              <w:rPr>
                <w:rFonts w:ascii="Times New Roman" w:hAnsi="Times New Roman"/>
                <w:sz w:val="20"/>
              </w:rPr>
              <w:t>, Study Notes</w:t>
            </w:r>
            <w:r w:rsidR="009871ED">
              <w:rPr>
                <w:rFonts w:ascii="Times New Roman" w:hAnsi="Times New Roman"/>
                <w:sz w:val="20"/>
              </w:rPr>
              <w:t>, Home Connection Sheet</w:t>
            </w:r>
          </w:p>
          <w:p w14:paraId="460A1DE9" w14:textId="77777777" w:rsidR="009871ED" w:rsidRDefault="009871ED" w:rsidP="009871ED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  <w:p w14:paraId="66F23B2C" w14:textId="0D2A440C" w:rsidR="00A348FF" w:rsidRDefault="00A348FF" w:rsidP="00A348FF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  <w:p w14:paraId="453369DC" w14:textId="77777777" w:rsidR="00664D89" w:rsidRDefault="00664D89" w:rsidP="0094442D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790" w:type="dxa"/>
            <w:gridSpan w:val="2"/>
          </w:tcPr>
          <w:p w14:paraId="207F403F" w14:textId="77777777" w:rsidR="00157739" w:rsidRDefault="00157739" w:rsidP="00157739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GRAND CONVERSATION</w:t>
            </w:r>
          </w:p>
          <w:p w14:paraId="322E257A" w14:textId="77777777" w:rsidR="009871ED" w:rsidRDefault="00A348FF" w:rsidP="009871ED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Study Notes</w:t>
            </w:r>
            <w:r w:rsidR="009871ED">
              <w:rPr>
                <w:rFonts w:ascii="Times New Roman" w:hAnsi="Times New Roman"/>
                <w:sz w:val="20"/>
              </w:rPr>
              <w:t>, Home Connection Sheet</w:t>
            </w:r>
          </w:p>
          <w:p w14:paraId="2F607471" w14:textId="77777777" w:rsidR="009871ED" w:rsidRDefault="009871ED" w:rsidP="009871ED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  <w:p w14:paraId="75D4FC65" w14:textId="225FD298" w:rsidR="00A348FF" w:rsidRDefault="00A348FF" w:rsidP="00A348FF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  <w:p w14:paraId="6070F4BC" w14:textId="77777777" w:rsidR="00664D89" w:rsidRDefault="00664D89" w:rsidP="0094442D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</w:tc>
      </w:tr>
      <w:tr w:rsidR="00664D89" w14:paraId="008F3191" w14:textId="77777777" w:rsidTr="008D050D">
        <w:tblPrEx>
          <w:tblBorders>
            <w:top w:val="none" w:sz="0" w:space="0" w:color="auto"/>
            <w:left w:val="none" w:sz="0" w:space="0" w:color="auto"/>
            <w:bottom w:val="single" w:sz="4" w:space="0" w:color="auto"/>
            <w:right w:val="none" w:sz="0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69" w:type="dxa"/>
          <w:wAfter w:w="411" w:type="dxa"/>
          <w:trHeight w:val="148"/>
        </w:trPr>
        <w:tc>
          <w:tcPr>
            <w:tcW w:w="14207" w:type="dxa"/>
            <w:gridSpan w:val="6"/>
          </w:tcPr>
          <w:p w14:paraId="0FEA3E30" w14:textId="77777777" w:rsidR="00FC3CC3" w:rsidRDefault="00FC3CC3" w:rsidP="007D40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  <w:p w14:paraId="443A02EE" w14:textId="3138DCB0" w:rsidR="00CA27FE" w:rsidRDefault="00664D89" w:rsidP="007D40F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Assessment (</w:t>
            </w:r>
            <w:r w:rsidR="00316412">
              <w:rPr>
                <w:rFonts w:ascii="Times New Roman" w:hAnsi="Times New Roman"/>
                <w:b/>
                <w:bCs/>
                <w:sz w:val="20"/>
              </w:rPr>
              <w:t>Formative</w:t>
            </w:r>
            <w:r>
              <w:rPr>
                <w:rFonts w:ascii="Times New Roman" w:hAnsi="Times New Roman"/>
                <w:b/>
                <w:bCs/>
                <w:sz w:val="20"/>
              </w:rPr>
              <w:t xml:space="preserve">):  </w:t>
            </w:r>
            <w:r w:rsidR="00A348FF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A348FF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A348FF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7A1762" w:rsidRPr="00760A81">
              <w:rPr>
                <w:rFonts w:ascii="Times New Roman" w:hAnsi="Times New Roman"/>
                <w:sz w:val="18"/>
                <w:szCs w:val="18"/>
              </w:rPr>
              <w:t>C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lass work </w:t>
            </w:r>
            <w:r w:rsidR="00261A88"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7A1762" w:rsidRPr="00760A81">
              <w:rPr>
                <w:rFonts w:ascii="Times New Roman" w:hAnsi="Times New Roman"/>
                <w:sz w:val="18"/>
                <w:szCs w:val="18"/>
              </w:rPr>
              <w:t>N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otebook </w:t>
            </w:r>
            <w:r w:rsidR="00157739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15773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157739">
              <w:rPr>
                <w:rFonts w:ascii="Times New Roman" w:hAnsi="Times New Roman"/>
                <w:sz w:val="18"/>
                <w:szCs w:val="18"/>
              </w:rPr>
            </w:r>
            <w:r w:rsidR="00157739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7A1762" w:rsidRPr="00760A81">
              <w:rPr>
                <w:rFonts w:ascii="Times New Roman" w:hAnsi="Times New Roman"/>
                <w:bCs/>
                <w:sz w:val="20"/>
              </w:rPr>
              <w:t>H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omework </w:t>
            </w:r>
            <w:r w:rsidR="009871ED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9871ED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9871ED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quizzes </w:t>
            </w:r>
            <w:r w:rsidR="00A348FF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A348FF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A348FF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7A1762" w:rsidRPr="00760A81">
              <w:rPr>
                <w:rFonts w:ascii="Times New Roman" w:hAnsi="Times New Roman"/>
                <w:bCs/>
                <w:sz w:val="20"/>
              </w:rPr>
              <w:t>T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ests </w:t>
            </w:r>
            <w:r w:rsidR="00A348FF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A348FF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A348FF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7A1762" w:rsidRPr="00760A81">
              <w:rPr>
                <w:rFonts w:ascii="Times New Roman" w:hAnsi="Times New Roman"/>
                <w:bCs/>
                <w:sz w:val="20"/>
              </w:rPr>
              <w:t>C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omputer activities  </w:t>
            </w:r>
            <w:r w:rsidR="00261A88"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7A1762" w:rsidRPr="00760A81">
              <w:rPr>
                <w:rFonts w:ascii="Times New Roman" w:hAnsi="Times New Roman"/>
                <w:bCs/>
                <w:sz w:val="20"/>
              </w:rPr>
              <w:t>C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ollaborative work </w:t>
            </w:r>
            <w:r w:rsidR="00CA27FE" w:rsidRPr="00760A81">
              <w:rPr>
                <w:rFonts w:ascii="Times New Roman" w:hAnsi="Times New Roman"/>
                <w:sz w:val="20"/>
              </w:rPr>
              <w:t xml:space="preserve">     </w:t>
            </w:r>
            <w:r w:rsidR="00CA27FE"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A27FE"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CA27FE"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CA27FE" w:rsidRPr="00760A81">
              <w:rPr>
                <w:rFonts w:ascii="Times New Roman" w:hAnsi="Times New Roman"/>
                <w:sz w:val="18"/>
                <w:szCs w:val="18"/>
              </w:rPr>
              <w:t xml:space="preserve"> Project</w:t>
            </w:r>
            <w:r w:rsidR="008D050D">
              <w:rPr>
                <w:rFonts w:ascii="Times New Roman" w:hAnsi="Times New Roman"/>
                <w:sz w:val="18"/>
                <w:szCs w:val="18"/>
              </w:rPr>
              <w:t xml:space="preserve">/ </w:t>
            </w:r>
            <w:r w:rsidR="00CA27FE" w:rsidRPr="00760A81">
              <w:rPr>
                <w:rFonts w:ascii="Times New Roman" w:hAnsi="Times New Roman"/>
                <w:sz w:val="18"/>
                <w:szCs w:val="18"/>
              </w:rPr>
              <w:t>Other:</w:t>
            </w:r>
          </w:p>
        </w:tc>
      </w:tr>
    </w:tbl>
    <w:p w14:paraId="4728D79D" w14:textId="04E4852B" w:rsidR="007D40F8" w:rsidRDefault="007D40F8" w:rsidP="007D40F8">
      <w:pPr>
        <w:jc w:val="center"/>
        <w:rPr>
          <w:rFonts w:ascii="Times New Roman" w:hAnsi="Times New Roman"/>
          <w:b/>
          <w:bCs/>
          <w:sz w:val="20"/>
        </w:rPr>
      </w:pPr>
    </w:p>
    <w:p w14:paraId="106D37A2" w14:textId="035619FE" w:rsidR="00FC3CC3" w:rsidRDefault="007A1762" w:rsidP="007D40F8">
      <w:pPr>
        <w:jc w:val="center"/>
        <w:rPr>
          <w:rFonts w:ascii="Times New Roman" w:hAnsi="Times New Roman"/>
          <w:b/>
          <w:bCs/>
          <w:sz w:val="20"/>
        </w:rPr>
      </w:pPr>
      <w:r>
        <w:rPr>
          <w:rFonts w:ascii="Times New Roman" w:hAnsi="Times New Roman"/>
          <w:b/>
          <w:bCs/>
          <w:sz w:val="20"/>
        </w:rPr>
        <w:t xml:space="preserve">Assessment (Summative):  </w:t>
      </w:r>
      <w:r w:rsidR="00A348FF">
        <w:rPr>
          <w:rFonts w:ascii="Times New Roman" w:hAnsi="Times New Roman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A348FF">
        <w:rPr>
          <w:rFonts w:ascii="Times New Roman" w:hAnsi="Times New Roman"/>
          <w:sz w:val="18"/>
          <w:szCs w:val="18"/>
        </w:rPr>
        <w:instrText xml:space="preserve"> FORMCHECKBOX </w:instrText>
      </w:r>
      <w:r w:rsidR="00000000">
        <w:rPr>
          <w:rFonts w:ascii="Times New Roman" w:hAnsi="Times New Roman"/>
          <w:sz w:val="18"/>
          <w:szCs w:val="18"/>
        </w:rPr>
      </w:r>
      <w:r w:rsidR="00000000">
        <w:rPr>
          <w:rFonts w:ascii="Times New Roman" w:hAnsi="Times New Roman"/>
          <w:sz w:val="18"/>
          <w:szCs w:val="18"/>
        </w:rPr>
        <w:fldChar w:fldCharType="separate"/>
      </w:r>
      <w:r w:rsidR="00A348FF">
        <w:rPr>
          <w:rFonts w:ascii="Times New Roman" w:hAnsi="Times New Roman"/>
          <w:sz w:val="18"/>
          <w:szCs w:val="18"/>
        </w:rPr>
        <w:fldChar w:fldCharType="end"/>
      </w:r>
      <w:r w:rsidRPr="00760A81">
        <w:rPr>
          <w:rFonts w:ascii="Times New Roman" w:hAnsi="Times New Roman"/>
          <w:sz w:val="18"/>
          <w:szCs w:val="18"/>
        </w:rPr>
        <w:t>Q</w:t>
      </w:r>
      <w:r w:rsidRPr="00760A81">
        <w:rPr>
          <w:rFonts w:ascii="Times New Roman" w:hAnsi="Times New Roman"/>
          <w:bCs/>
          <w:sz w:val="20"/>
        </w:rPr>
        <w:t>uizze</w:t>
      </w:r>
      <w:r>
        <w:rPr>
          <w:rFonts w:ascii="Times New Roman" w:hAnsi="Times New Roman"/>
          <w:b/>
          <w:bCs/>
          <w:sz w:val="20"/>
        </w:rPr>
        <w:t xml:space="preserve">s </w:t>
      </w:r>
      <w:r w:rsidR="00A348FF">
        <w:rPr>
          <w:rFonts w:ascii="Times New Roman" w:hAnsi="Times New Roman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A348FF">
        <w:rPr>
          <w:rFonts w:ascii="Times New Roman" w:hAnsi="Times New Roman"/>
          <w:sz w:val="18"/>
          <w:szCs w:val="18"/>
        </w:rPr>
        <w:instrText xml:space="preserve"> FORMCHECKBOX </w:instrText>
      </w:r>
      <w:r w:rsidR="00000000">
        <w:rPr>
          <w:rFonts w:ascii="Times New Roman" w:hAnsi="Times New Roman"/>
          <w:sz w:val="18"/>
          <w:szCs w:val="18"/>
        </w:rPr>
      </w:r>
      <w:r w:rsidR="00000000">
        <w:rPr>
          <w:rFonts w:ascii="Times New Roman" w:hAnsi="Times New Roman"/>
          <w:sz w:val="18"/>
          <w:szCs w:val="18"/>
        </w:rPr>
        <w:fldChar w:fldCharType="separate"/>
      </w:r>
      <w:r w:rsidR="00A348FF">
        <w:rPr>
          <w:rFonts w:ascii="Times New Roman" w:hAnsi="Times New Roman"/>
          <w:sz w:val="18"/>
          <w:szCs w:val="18"/>
        </w:rPr>
        <w:fldChar w:fldCharType="end"/>
      </w:r>
      <w:r>
        <w:rPr>
          <w:rFonts w:ascii="Times New Roman" w:hAnsi="Times New Roman"/>
          <w:sz w:val="18"/>
          <w:szCs w:val="18"/>
        </w:rPr>
        <w:t>T</w:t>
      </w:r>
      <w:r>
        <w:rPr>
          <w:rFonts w:ascii="Times New Roman" w:hAnsi="Times New Roman"/>
          <w:b/>
          <w:bCs/>
          <w:sz w:val="20"/>
        </w:rPr>
        <w:t xml:space="preserve">ests </w:t>
      </w:r>
      <w:r>
        <w:rPr>
          <w:rFonts w:ascii="Times New Roman" w:hAnsi="Times New Roman"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18"/>
          <w:szCs w:val="18"/>
        </w:rPr>
        <w:instrText xml:space="preserve"> FORMCHECKBOX </w:instrText>
      </w:r>
      <w:r w:rsidR="00000000">
        <w:rPr>
          <w:rFonts w:ascii="Times New Roman" w:hAnsi="Times New Roman"/>
          <w:sz w:val="18"/>
          <w:szCs w:val="18"/>
        </w:rPr>
      </w:r>
      <w:r w:rsidR="00000000">
        <w:rPr>
          <w:rFonts w:ascii="Times New Roman" w:hAnsi="Times New Roman"/>
          <w:sz w:val="18"/>
          <w:szCs w:val="18"/>
        </w:rPr>
        <w:fldChar w:fldCharType="separate"/>
      </w:r>
      <w:r>
        <w:rPr>
          <w:rFonts w:ascii="Times New Roman" w:hAnsi="Times New Roman"/>
          <w:sz w:val="18"/>
          <w:szCs w:val="18"/>
        </w:rPr>
        <w:fldChar w:fldCharType="end"/>
      </w:r>
      <w:r>
        <w:rPr>
          <w:rFonts w:ascii="Times New Roman" w:hAnsi="Times New Roman"/>
          <w:b/>
          <w:bCs/>
          <w:sz w:val="20"/>
        </w:rPr>
        <w:t xml:space="preserve"> </w:t>
      </w:r>
      <w:r w:rsidRPr="00760A81">
        <w:rPr>
          <w:rFonts w:ascii="Times New Roman" w:hAnsi="Times New Roman"/>
          <w:bCs/>
          <w:sz w:val="20"/>
        </w:rPr>
        <w:t xml:space="preserve">Group activities   </w:t>
      </w:r>
      <w:r w:rsidRPr="00492181">
        <w:rPr>
          <w:rFonts w:ascii="Times New Roman" w:hAnsi="Times New Roman"/>
          <w:b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 w:rsidRPr="00492181">
        <w:rPr>
          <w:rFonts w:ascii="Times New Roman" w:hAnsi="Times New Roman"/>
          <w:b/>
          <w:sz w:val="18"/>
          <w:szCs w:val="18"/>
        </w:rPr>
        <w:instrText xml:space="preserve"> FORMCHECKBOX </w:instrText>
      </w:r>
      <w:r w:rsidR="00000000">
        <w:rPr>
          <w:rFonts w:ascii="Times New Roman" w:hAnsi="Times New Roman"/>
          <w:b/>
          <w:sz w:val="18"/>
          <w:szCs w:val="18"/>
        </w:rPr>
      </w:r>
      <w:r w:rsidR="00000000">
        <w:rPr>
          <w:rFonts w:ascii="Times New Roman" w:hAnsi="Times New Roman"/>
          <w:b/>
          <w:sz w:val="18"/>
          <w:szCs w:val="18"/>
        </w:rPr>
        <w:fldChar w:fldCharType="separate"/>
      </w:r>
      <w:r w:rsidRPr="00492181">
        <w:rPr>
          <w:rFonts w:ascii="Times New Roman" w:hAnsi="Times New Roman"/>
          <w:b/>
          <w:sz w:val="18"/>
          <w:szCs w:val="18"/>
        </w:rPr>
        <w:fldChar w:fldCharType="end"/>
      </w:r>
      <w:r w:rsidRPr="00492181">
        <w:rPr>
          <w:rFonts w:ascii="Times New Roman" w:hAnsi="Times New Roman"/>
          <w:b/>
          <w:sz w:val="18"/>
          <w:szCs w:val="18"/>
        </w:rPr>
        <w:t xml:space="preserve"> </w:t>
      </w:r>
      <w:r w:rsidRPr="00760A81">
        <w:rPr>
          <w:rFonts w:ascii="Times New Roman" w:hAnsi="Times New Roman"/>
          <w:sz w:val="18"/>
          <w:szCs w:val="18"/>
        </w:rPr>
        <w:t xml:space="preserve">Project based </w:t>
      </w:r>
      <w:r w:rsidRPr="00492181">
        <w:rPr>
          <w:rFonts w:ascii="Times New Roman" w:hAnsi="Times New Roman"/>
          <w:b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 w:rsidRPr="00492181">
        <w:rPr>
          <w:rFonts w:ascii="Times New Roman" w:hAnsi="Times New Roman"/>
          <w:b/>
          <w:sz w:val="18"/>
          <w:szCs w:val="18"/>
        </w:rPr>
        <w:instrText xml:space="preserve"> FORMCHECKBOX </w:instrText>
      </w:r>
      <w:r w:rsidR="00000000">
        <w:rPr>
          <w:rFonts w:ascii="Times New Roman" w:hAnsi="Times New Roman"/>
          <w:b/>
          <w:sz w:val="18"/>
          <w:szCs w:val="18"/>
        </w:rPr>
      </w:r>
      <w:r w:rsidR="00000000">
        <w:rPr>
          <w:rFonts w:ascii="Times New Roman" w:hAnsi="Times New Roman"/>
          <w:b/>
          <w:sz w:val="18"/>
          <w:szCs w:val="18"/>
        </w:rPr>
        <w:fldChar w:fldCharType="separate"/>
      </w:r>
      <w:r w:rsidRPr="00492181">
        <w:rPr>
          <w:rFonts w:ascii="Times New Roman" w:hAnsi="Times New Roman"/>
          <w:b/>
          <w:sz w:val="18"/>
          <w:szCs w:val="18"/>
        </w:rPr>
        <w:fldChar w:fldCharType="end"/>
      </w:r>
      <w:r w:rsidR="00760A81">
        <w:rPr>
          <w:rFonts w:ascii="Times New Roman" w:hAnsi="Times New Roman"/>
          <w:b/>
          <w:sz w:val="18"/>
          <w:szCs w:val="18"/>
        </w:rPr>
        <w:t xml:space="preserve"> </w:t>
      </w:r>
      <w:r w:rsidRPr="00760A81">
        <w:rPr>
          <w:rFonts w:ascii="Times New Roman" w:hAnsi="Times New Roman"/>
          <w:sz w:val="18"/>
          <w:szCs w:val="18"/>
        </w:rPr>
        <w:t>O</w:t>
      </w:r>
      <w:r w:rsidR="00760A81">
        <w:rPr>
          <w:rFonts w:ascii="Times New Roman" w:hAnsi="Times New Roman"/>
          <w:sz w:val="18"/>
          <w:szCs w:val="18"/>
        </w:rPr>
        <w:t>ther:</w:t>
      </w:r>
    </w:p>
    <w:p w14:paraId="48FBFEEB" w14:textId="77777777" w:rsidR="007A1762" w:rsidRDefault="007A1762" w:rsidP="007D40F8">
      <w:pPr>
        <w:jc w:val="center"/>
        <w:rPr>
          <w:rFonts w:ascii="Times New Roman" w:hAnsi="Times New Roman"/>
          <w:b/>
          <w:bCs/>
          <w:sz w:val="20"/>
        </w:rPr>
      </w:pPr>
    </w:p>
    <w:p w14:paraId="066F6424" w14:textId="43808F73" w:rsidR="00664D89" w:rsidRDefault="00664D89" w:rsidP="007D40F8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bCs/>
          <w:sz w:val="20"/>
        </w:rPr>
        <w:t>Summarizing</w:t>
      </w:r>
      <w:bookmarkStart w:id="24" w:name="Check29"/>
      <w:r>
        <w:rPr>
          <w:rFonts w:ascii="Times New Roman" w:hAnsi="Times New Roman"/>
          <w:b/>
          <w:bCs/>
          <w:sz w:val="20"/>
        </w:rPr>
        <w:t xml:space="preserve">:      </w:t>
      </w:r>
      <w:r w:rsidR="00261A88">
        <w:rPr>
          <w:rFonts w:ascii="Times New Roman" w:hAnsi="Times New Roman"/>
          <w:sz w:val="20"/>
        </w:rPr>
        <w:fldChar w:fldCharType="begin">
          <w:ffData>
            <w:name w:val="Check29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bookmarkEnd w:id="24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3-2-1   </w:t>
      </w:r>
      <w:bookmarkStart w:id="25" w:name="Check30"/>
      <w:r w:rsidR="00261A88">
        <w:rPr>
          <w:rFonts w:ascii="Times New Roman" w:hAnsi="Times New Roman"/>
          <w:sz w:val="20"/>
        </w:rPr>
        <w:fldChar w:fldCharType="begin">
          <w:ffData>
            <w:name w:val="Check30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bookmarkEnd w:id="25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Ticket out the Door  </w:t>
      </w:r>
      <w:r w:rsidR="007A1762">
        <w:rPr>
          <w:rFonts w:ascii="Times New Roman" w:hAnsi="Times New Roman"/>
          <w:sz w:val="20"/>
        </w:rPr>
        <w:t xml:space="preserve"> </w:t>
      </w:r>
      <w:r w:rsidR="00A348FF">
        <w:rPr>
          <w:rFonts w:ascii="Times New Roman" w:hAnsi="Times New Roman"/>
          <w:sz w:val="20"/>
        </w:rPr>
        <w:fldChar w:fldCharType="begin">
          <w:ffData>
            <w:name w:val="Check31"/>
            <w:enabled/>
            <w:calcOnExit w:val="0"/>
            <w:checkBox>
              <w:sizeAuto/>
              <w:default w:val="1"/>
            </w:checkBox>
          </w:ffData>
        </w:fldChar>
      </w:r>
      <w:bookmarkStart w:id="26" w:name="Check31"/>
      <w:r w:rsidR="00A348FF"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A348FF">
        <w:rPr>
          <w:rFonts w:ascii="Times New Roman" w:hAnsi="Times New Roman"/>
          <w:sz w:val="20"/>
        </w:rPr>
        <w:fldChar w:fldCharType="end"/>
      </w:r>
      <w:bookmarkEnd w:id="26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The Important Thing   </w:t>
      </w:r>
      <w:bookmarkStart w:id="27" w:name="Check32"/>
      <w:r w:rsidR="00261A88">
        <w:rPr>
          <w:rFonts w:ascii="Times New Roman" w:hAnsi="Times New Roman"/>
          <w:sz w:val="20"/>
        </w:rPr>
        <w:fldChar w:fldCharType="begin">
          <w:ffData>
            <w:name w:val="Check3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bookmarkEnd w:id="27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Cue Cards   </w:t>
      </w:r>
      <w:r w:rsidR="00A348FF">
        <w:rPr>
          <w:rFonts w:ascii="Times New Roman" w:hAnsi="Times New Roman"/>
          <w:sz w:val="20"/>
        </w:rPr>
        <w:fldChar w:fldCharType="begin">
          <w:ffData>
            <w:name w:val="Check33"/>
            <w:enabled/>
            <w:calcOnExit w:val="0"/>
            <w:checkBox>
              <w:sizeAuto/>
              <w:default w:val="1"/>
            </w:checkBox>
          </w:ffData>
        </w:fldChar>
      </w:r>
      <w:bookmarkStart w:id="28" w:name="Check33"/>
      <w:r w:rsidR="00A348FF"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A348FF">
        <w:rPr>
          <w:rFonts w:ascii="Times New Roman" w:hAnsi="Times New Roman"/>
          <w:sz w:val="20"/>
        </w:rPr>
        <w:fldChar w:fldCharType="end"/>
      </w:r>
      <w:bookmarkEnd w:id="28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Teacher Questions   </w:t>
      </w:r>
      <w:r w:rsidR="00A348FF">
        <w:rPr>
          <w:rFonts w:ascii="Times New Roman" w:hAnsi="Times New Roman"/>
          <w:sz w:val="20"/>
        </w:rPr>
        <w:fldChar w:fldCharType="begin">
          <w:ffData>
            <w:name w:val="Check34"/>
            <w:enabled/>
            <w:calcOnExit w:val="0"/>
            <w:checkBox>
              <w:sizeAuto/>
              <w:default w:val="1"/>
            </w:checkBox>
          </w:ffData>
        </w:fldChar>
      </w:r>
      <w:bookmarkStart w:id="29" w:name="Check34"/>
      <w:r w:rsidR="00A348FF"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A348FF">
        <w:rPr>
          <w:rFonts w:ascii="Times New Roman" w:hAnsi="Times New Roman"/>
          <w:sz w:val="20"/>
        </w:rPr>
        <w:fldChar w:fldCharType="end"/>
      </w:r>
      <w:bookmarkEnd w:id="29"/>
      <w:r w:rsidR="00760A81">
        <w:rPr>
          <w:rFonts w:ascii="Times New Roman" w:hAnsi="Times New Roman"/>
          <w:sz w:val="20"/>
        </w:rPr>
        <w:t xml:space="preserve"> </w:t>
      </w:r>
      <w:r w:rsidR="00316412">
        <w:rPr>
          <w:rFonts w:ascii="Times New Roman" w:hAnsi="Times New Roman"/>
          <w:sz w:val="20"/>
        </w:rPr>
        <w:t>Student Summary</w:t>
      </w:r>
      <w:r>
        <w:rPr>
          <w:rFonts w:ascii="Times New Roman" w:hAnsi="Times New Roman"/>
          <w:sz w:val="20"/>
        </w:rPr>
        <w:t xml:space="preserve"> </w:t>
      </w:r>
      <w:r w:rsidR="009871ED">
        <w:rPr>
          <w:rFonts w:ascii="Times New Roman" w:hAnsi="Times New Roman"/>
          <w:sz w:val="20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9871ED"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9871ED">
        <w:rPr>
          <w:rFonts w:ascii="Times New Roman" w:hAnsi="Times New Roman"/>
          <w:sz w:val="20"/>
        </w:rPr>
        <w:fldChar w:fldCharType="end"/>
      </w:r>
      <w:r w:rsidR="00760A81">
        <w:rPr>
          <w:rFonts w:ascii="Times New Roman" w:hAnsi="Times New Roman"/>
          <w:sz w:val="20"/>
        </w:rPr>
        <w:t xml:space="preserve"> Other:</w:t>
      </w:r>
      <w:r w:rsidR="009871ED">
        <w:rPr>
          <w:rFonts w:ascii="Times New Roman" w:hAnsi="Times New Roman"/>
          <w:sz w:val="20"/>
        </w:rPr>
        <w:t xml:space="preserve"> ART TALK</w:t>
      </w:r>
    </w:p>
    <w:p w14:paraId="7A615DF1" w14:textId="77777777" w:rsidR="00664D89" w:rsidRDefault="00664D89" w:rsidP="00F50637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sectPr w:rsidR="00664D89" w:rsidSect="007F1C3E">
      <w:pgSz w:w="15840" w:h="12240" w:orient="landscape"/>
      <w:pgMar w:top="720" w:right="720" w:bottom="43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91646F" w14:textId="77777777" w:rsidR="004967CE" w:rsidRDefault="004967CE" w:rsidP="00857076">
      <w:r>
        <w:separator/>
      </w:r>
    </w:p>
  </w:endnote>
  <w:endnote w:type="continuationSeparator" w:id="0">
    <w:p w14:paraId="3DB92FB9" w14:textId="77777777" w:rsidR="004967CE" w:rsidRDefault="004967CE" w:rsidP="008570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965052" w14:textId="77777777" w:rsidR="004967CE" w:rsidRDefault="004967CE" w:rsidP="00857076">
      <w:r>
        <w:separator/>
      </w:r>
    </w:p>
  </w:footnote>
  <w:footnote w:type="continuationSeparator" w:id="0">
    <w:p w14:paraId="6D0CCD04" w14:textId="77777777" w:rsidR="004967CE" w:rsidRDefault="004967CE" w:rsidP="008570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1E41D9"/>
    <w:multiLevelType w:val="hybridMultilevel"/>
    <w:tmpl w:val="AD24B4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907184"/>
    <w:multiLevelType w:val="hybridMultilevel"/>
    <w:tmpl w:val="336625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521283927">
    <w:abstractNumId w:val="0"/>
  </w:num>
  <w:num w:numId="2" w16cid:durableId="7210980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71D9"/>
    <w:rsid w:val="00002483"/>
    <w:rsid w:val="00002C92"/>
    <w:rsid w:val="00015BBE"/>
    <w:rsid w:val="0002344B"/>
    <w:rsid w:val="00042E65"/>
    <w:rsid w:val="00054134"/>
    <w:rsid w:val="00056628"/>
    <w:rsid w:val="00080D0A"/>
    <w:rsid w:val="000810C0"/>
    <w:rsid w:val="00090F6A"/>
    <w:rsid w:val="000C51F0"/>
    <w:rsid w:val="00151017"/>
    <w:rsid w:val="00156411"/>
    <w:rsid w:val="00157739"/>
    <w:rsid w:val="00187435"/>
    <w:rsid w:val="00197D4C"/>
    <w:rsid w:val="001B38BB"/>
    <w:rsid w:val="001D56AE"/>
    <w:rsid w:val="001F0436"/>
    <w:rsid w:val="0024359F"/>
    <w:rsid w:val="00256095"/>
    <w:rsid w:val="002611BA"/>
    <w:rsid w:val="00261A88"/>
    <w:rsid w:val="002823B5"/>
    <w:rsid w:val="00283B5E"/>
    <w:rsid w:val="0028794B"/>
    <w:rsid w:val="00293B64"/>
    <w:rsid w:val="002B01B0"/>
    <w:rsid w:val="00316412"/>
    <w:rsid w:val="00380F50"/>
    <w:rsid w:val="003B3EA8"/>
    <w:rsid w:val="003E188A"/>
    <w:rsid w:val="003F0022"/>
    <w:rsid w:val="00403D71"/>
    <w:rsid w:val="00451D26"/>
    <w:rsid w:val="00454BF3"/>
    <w:rsid w:val="00457E50"/>
    <w:rsid w:val="004849DA"/>
    <w:rsid w:val="00492181"/>
    <w:rsid w:val="004933BE"/>
    <w:rsid w:val="004967CE"/>
    <w:rsid w:val="004B1079"/>
    <w:rsid w:val="004C0508"/>
    <w:rsid w:val="004C2FC8"/>
    <w:rsid w:val="0050055E"/>
    <w:rsid w:val="005016AE"/>
    <w:rsid w:val="00530A91"/>
    <w:rsid w:val="00541B6E"/>
    <w:rsid w:val="00553220"/>
    <w:rsid w:val="005618F6"/>
    <w:rsid w:val="00587177"/>
    <w:rsid w:val="005935FC"/>
    <w:rsid w:val="005A763F"/>
    <w:rsid w:val="005B5848"/>
    <w:rsid w:val="005F3E1A"/>
    <w:rsid w:val="005F4763"/>
    <w:rsid w:val="00604FA1"/>
    <w:rsid w:val="00664D89"/>
    <w:rsid w:val="00665CD5"/>
    <w:rsid w:val="00680FDC"/>
    <w:rsid w:val="006A35C5"/>
    <w:rsid w:val="006A5A97"/>
    <w:rsid w:val="006D2A56"/>
    <w:rsid w:val="007239D6"/>
    <w:rsid w:val="00727144"/>
    <w:rsid w:val="00745F85"/>
    <w:rsid w:val="007524AF"/>
    <w:rsid w:val="00760A81"/>
    <w:rsid w:val="00764259"/>
    <w:rsid w:val="00781978"/>
    <w:rsid w:val="00795446"/>
    <w:rsid w:val="007A1762"/>
    <w:rsid w:val="007C3148"/>
    <w:rsid w:val="007D40F8"/>
    <w:rsid w:val="007F1C3E"/>
    <w:rsid w:val="00822179"/>
    <w:rsid w:val="00843D7E"/>
    <w:rsid w:val="00857076"/>
    <w:rsid w:val="0088266C"/>
    <w:rsid w:val="008D050D"/>
    <w:rsid w:val="008F0A91"/>
    <w:rsid w:val="009007B8"/>
    <w:rsid w:val="009026BA"/>
    <w:rsid w:val="00910FB8"/>
    <w:rsid w:val="00925D15"/>
    <w:rsid w:val="0094442D"/>
    <w:rsid w:val="009605B5"/>
    <w:rsid w:val="009871ED"/>
    <w:rsid w:val="009E2A4F"/>
    <w:rsid w:val="00A04738"/>
    <w:rsid w:val="00A348FF"/>
    <w:rsid w:val="00A85694"/>
    <w:rsid w:val="00A905B9"/>
    <w:rsid w:val="00AA5AF9"/>
    <w:rsid w:val="00AB6196"/>
    <w:rsid w:val="00AE54A0"/>
    <w:rsid w:val="00AE79B4"/>
    <w:rsid w:val="00B04F38"/>
    <w:rsid w:val="00B16DD0"/>
    <w:rsid w:val="00B53E14"/>
    <w:rsid w:val="00B640F4"/>
    <w:rsid w:val="00B70F5D"/>
    <w:rsid w:val="00B76E66"/>
    <w:rsid w:val="00B77DB0"/>
    <w:rsid w:val="00B82C94"/>
    <w:rsid w:val="00BA58C4"/>
    <w:rsid w:val="00BC5740"/>
    <w:rsid w:val="00BE03D3"/>
    <w:rsid w:val="00BF3CBE"/>
    <w:rsid w:val="00C3070A"/>
    <w:rsid w:val="00C61774"/>
    <w:rsid w:val="00C70745"/>
    <w:rsid w:val="00C90FF6"/>
    <w:rsid w:val="00CA27FE"/>
    <w:rsid w:val="00CC6233"/>
    <w:rsid w:val="00D0321F"/>
    <w:rsid w:val="00D12DFF"/>
    <w:rsid w:val="00D15574"/>
    <w:rsid w:val="00D1655A"/>
    <w:rsid w:val="00D20990"/>
    <w:rsid w:val="00D45CCD"/>
    <w:rsid w:val="00D62281"/>
    <w:rsid w:val="00D6604A"/>
    <w:rsid w:val="00D90ED2"/>
    <w:rsid w:val="00D96845"/>
    <w:rsid w:val="00E036DE"/>
    <w:rsid w:val="00E148F3"/>
    <w:rsid w:val="00E21283"/>
    <w:rsid w:val="00E52672"/>
    <w:rsid w:val="00E55C96"/>
    <w:rsid w:val="00EB783C"/>
    <w:rsid w:val="00EB7FDD"/>
    <w:rsid w:val="00EC024E"/>
    <w:rsid w:val="00ED36B5"/>
    <w:rsid w:val="00EE0AD6"/>
    <w:rsid w:val="00EE27B7"/>
    <w:rsid w:val="00F17F4C"/>
    <w:rsid w:val="00F24AB6"/>
    <w:rsid w:val="00F26699"/>
    <w:rsid w:val="00F37E70"/>
    <w:rsid w:val="00F50637"/>
    <w:rsid w:val="00F571D9"/>
    <w:rsid w:val="00F83C25"/>
    <w:rsid w:val="00F8664E"/>
    <w:rsid w:val="00F978BF"/>
    <w:rsid w:val="00FA6B11"/>
    <w:rsid w:val="00FB7779"/>
    <w:rsid w:val="00FC3CC3"/>
    <w:rsid w:val="00FE4184"/>
    <w:rsid w:val="00FF5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E229FE8"/>
  <w15:docId w15:val="{C431BF1C-DFEE-4E27-B9F6-B3F25A6D4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5CD5"/>
    <w:pPr>
      <w:widowControl w:val="0"/>
    </w:pPr>
    <w:rPr>
      <w:rFonts w:ascii="Courier New" w:eastAsia="Times New Roman" w:hAnsi="Courier New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65CD5"/>
    <w:pPr>
      <w:keepNext/>
      <w:jc w:val="center"/>
      <w:outlineLvl w:val="2"/>
    </w:pPr>
    <w:rPr>
      <w:rFonts w:ascii="Times New Roman" w:hAnsi="Times New Roman"/>
      <w:b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665CD5"/>
    <w:rPr>
      <w:rFonts w:ascii="Times New Roman" w:hAnsi="Times New Roman" w:cs="Times New Roman"/>
      <w:b/>
      <w:sz w:val="24"/>
      <w:szCs w:val="24"/>
    </w:rPr>
  </w:style>
  <w:style w:type="paragraph" w:styleId="Header">
    <w:name w:val="header"/>
    <w:basedOn w:val="Normal"/>
    <w:link w:val="HeaderChar"/>
    <w:uiPriority w:val="99"/>
    <w:rsid w:val="00665CD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65CD5"/>
    <w:rPr>
      <w:rFonts w:ascii="Courier New" w:hAnsi="Courier New" w:cs="Times New Roman"/>
      <w:sz w:val="24"/>
      <w:szCs w:val="24"/>
    </w:rPr>
  </w:style>
  <w:style w:type="paragraph" w:customStyle="1" w:styleId="msoaddress">
    <w:name w:val="msoaddress"/>
    <w:uiPriority w:val="99"/>
    <w:rsid w:val="00665CD5"/>
    <w:rPr>
      <w:rFonts w:ascii="Georgia" w:eastAsia="Times New Roman" w:hAnsi="Georgia"/>
      <w:color w:val="000000"/>
      <w:kern w:val="28"/>
      <w:sz w:val="13"/>
      <w:szCs w:val="15"/>
    </w:rPr>
  </w:style>
  <w:style w:type="paragraph" w:styleId="ListParagraph">
    <w:name w:val="List Paragraph"/>
    <w:basedOn w:val="Normal"/>
    <w:uiPriority w:val="99"/>
    <w:qFormat/>
    <w:rsid w:val="00665CD5"/>
    <w:pPr>
      <w:ind w:left="720"/>
      <w:contextualSpacing/>
    </w:pPr>
  </w:style>
  <w:style w:type="paragraph" w:customStyle="1" w:styleId="Default">
    <w:name w:val="Default"/>
    <w:uiPriority w:val="99"/>
    <w:rsid w:val="00665CD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rsid w:val="0085707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57076"/>
    <w:rPr>
      <w:rFonts w:ascii="Courier New" w:hAnsi="Courier New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B82C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82C9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locked/>
    <w:rsid w:val="000566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ucy.long\Local%20Settings\Temporary%20Internet%20Files\Content.Outlook\HOG6ZRT7\Lesson%20Plan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Lesson Plan Template</Template>
  <TotalTime>2765</TotalTime>
  <Pages>3</Pages>
  <Words>1146</Words>
  <Characters>6536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Teacher:      Date:  Subject:</vt:lpstr>
    </vt:vector>
  </TitlesOfParts>
  <Company>Information Transport Solutions, Inc.</Company>
  <LinksUpToDate>false</LinksUpToDate>
  <CharactersWithSpaces>7667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Teacher:      Date:  Subject:</dc:title>
  <dc:subject/>
  <dc:creator>lucy.long</dc:creator>
  <cp:keywords/>
  <dc:description/>
  <cp:lastModifiedBy>Angel Dubose</cp:lastModifiedBy>
  <cp:revision>7</cp:revision>
  <cp:lastPrinted>2015-07-14T22:47:00Z</cp:lastPrinted>
  <dcterms:created xsi:type="dcterms:W3CDTF">2023-09-05T00:55:00Z</dcterms:created>
  <dcterms:modified xsi:type="dcterms:W3CDTF">2024-08-15T19:15:00Z</dcterms:modified>
</cp:coreProperties>
</file>