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B02B8" w14:textId="77777777" w:rsidR="005940E5" w:rsidRDefault="005940E5">
      <w:r>
        <w:rPr>
          <w:noProof/>
        </w:rPr>
        <mc:AlternateContent>
          <mc:Choice Requires="wpg">
            <w:drawing>
              <wp:inline distT="0" distB="0" distL="0" distR="0" wp14:anchorId="46931710" wp14:editId="13E8A299">
                <wp:extent cx="7077456" cy="7162800"/>
                <wp:effectExtent l="0" t="0" r="9525" b="0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7162800"/>
                          <a:chOff x="0" y="1"/>
                          <a:chExt cx="7077456" cy="7162800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053" y="1"/>
                            <a:ext cx="3279775" cy="7162800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6B91DC" w14:textId="77777777" w:rsidR="005940E5" w:rsidRPr="007D71F7" w:rsidRDefault="00F91ABB" w:rsidP="007D71F7">
                              <w:pPr>
                                <w:pStyle w:val="Intr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D71F7">
                                <w:rPr>
                                  <w:b/>
                                  <w:sz w:val="32"/>
                                  <w:szCs w:val="32"/>
                                </w:rPr>
                                <w:t>BOULDER ELEMENTARY</w:t>
                              </w:r>
                            </w:p>
                            <w:p w14:paraId="54C79BE8" w14:textId="77777777" w:rsidR="007D71F7" w:rsidRDefault="007D71F7" w:rsidP="007D71F7">
                              <w:pPr>
                                <w:pStyle w:val="Intro"/>
                              </w:pPr>
                              <w:r>
                                <w:t>October Newsletter</w:t>
                              </w:r>
                            </w:p>
                            <w:p w14:paraId="08B4FE35" w14:textId="77777777" w:rsidR="007D71F7" w:rsidRPr="0016282D" w:rsidRDefault="007D71F7" w:rsidP="007D71F7">
                              <w:pPr>
                                <w:pStyle w:val="Intro"/>
                              </w:pPr>
                              <w:r>
                                <w:t>No School 10/17/2024</w:t>
                              </w:r>
                              <w:r w:rsidR="002A2CA2">
                                <w:t xml:space="preserve"> </w:t>
                              </w:r>
                              <w:r>
                                <w:t>&amp; 10/18/2024</w:t>
                              </w:r>
                            </w:p>
                            <w:p w14:paraId="2288F2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7AC9EC48" w14:textId="77777777" w:rsidR="00873417" w:rsidRPr="003D0D95" w:rsidRDefault="00FA4747" w:rsidP="007D71F7">
                              <w:pPr>
                                <w:pStyle w:val="Dat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D0D95">
                                <w:rPr>
                                  <w:sz w:val="28"/>
                                  <w:szCs w:val="28"/>
                                </w:rPr>
                                <w:t>A Message from Mr. Jamison</w:t>
                              </w:r>
                            </w:p>
                            <w:p w14:paraId="2F7A8370" w14:textId="77777777" w:rsidR="00E11BAD" w:rsidRPr="003D0D95" w:rsidRDefault="0065452A" w:rsidP="0016282D">
                              <w:pPr>
                                <w:pStyle w:val="Date"/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what a beautiful September we ha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her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in boulder: clear skies, crisp mornings and beautiful fall colors starting to come out.  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As We round the corner into October, we have a full we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k of homecoming </w:t>
                              </w:r>
                              <w:r w:rsidR="00F91ABB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ACTIVITIES AT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Boulder Elementary in conjunction with the high school.  Our students went over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last 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Friday to judge halls.  This week we are having fun with spirit week.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This frida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y 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we are attending the parade at noon. 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there is no early release this year.   We are all coming back here, and students will be released at the normal Friday dismissal times.  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In a couple of week</w:t>
                              </w:r>
                              <w:r w:rsidR="007D71F7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s in october we will be rounding out </w:t>
                              </w:r>
                              <w:r w:rsidR="00F91ABB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OUR FALL</w:t>
                              </w:r>
                              <w:r w:rsidR="00F91AB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F91ABB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ATHLETIC SCHEDULES</w:t>
                              </w:r>
                              <w:r w:rsidR="007D71F7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for </w:t>
                              </w:r>
                              <w:r w:rsidR="00F91ABB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FOOTBALL, VOLLEYBALL</w:t>
                              </w:r>
                              <w:r w:rsidR="007D71F7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and cross country.  we are so thankul for our coaches and all the time </w:t>
                              </w:r>
                              <w:r w:rsidR="00F91ABB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THEY INVEST</w:t>
                              </w:r>
                              <w:r w:rsidR="00F91ABB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F91ABB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IN</w:t>
                              </w:r>
                              <w:r w:rsidR="007D71F7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our students.  When you see your child’s coach, thank them for all they do.  they are the reason your kids have the opportunities that they do.</w:t>
                              </w:r>
                              <w:r w:rsidR="00B95D93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95D93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for halloween, students from </w:t>
                              </w:r>
                              <w:r w:rsidR="00F91ABB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KINDERCUB THROUGH</w:t>
                              </w:r>
                              <w:r w:rsidR="00B95D93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the 5</w:t>
                              </w:r>
                              <w:r w:rsidR="00B95D93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  <w:vertAlign w:val="superscript"/>
                                </w:rPr>
                                <w:t>th</w:t>
                              </w:r>
                              <w:r w:rsidR="00B95D93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grade will be having activites in the afternoon with the teachers.  Costumes will be put on after lunch.</w:t>
                              </w:r>
                              <w:r w:rsidR="003D0D95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3D0D95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check with your child’s teacher if you have questions</w:t>
                              </w:r>
                              <w:r w:rsidR="001E1987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3D0D95" w:rsidRPr="003D0D95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about the exact activities they will be doing.  the junior high students will not be celebrating at school.  Have a wonderful october at BES!</w:t>
                              </w:r>
                            </w:p>
                            <w:p w14:paraId="0A112E24" w14:textId="77777777" w:rsidR="00873417" w:rsidRPr="007D71F7" w:rsidRDefault="00873417" w:rsidP="0016282D">
                              <w:pPr>
                                <w:pStyle w:val="Time"/>
                                <w:rPr>
                                  <w:rFonts w:ascii="Comic Sans MS" w:hAnsi="Comic Sans MS"/>
                                  <w:sz w:val="10"/>
                                  <w:szCs w:val="10"/>
                                </w:rPr>
                              </w:pPr>
                            </w:p>
                            <w:p w14:paraId="5023D55F" w14:textId="77777777" w:rsidR="00134402" w:rsidRDefault="00134402" w:rsidP="0016282D">
                              <w:pPr>
                                <w:pStyle w:val="Location"/>
                              </w:pPr>
                            </w:p>
                            <w:sdt>
                              <w:sdtPr>
                                <w:id w:val="1493767841"/>
                                <w:placeholder>
                                  <w:docPart w:val="6E242465AD6F4FB7ACBC7E32C907A64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9BD837E" w14:textId="77777777" w:rsidR="00873417" w:rsidRPr="00134402" w:rsidRDefault="00134402" w:rsidP="0016282D">
                                  <w:pPr>
                                    <w:pStyle w:val="Location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t>Address, City, St Zip Code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931710" id="Group 5" o:spid="_x0000_s1026" style="width:557.3pt;height:564pt;mso-position-horizontal-relative:char;mso-position-vertical-relative:line" coordorigin="" coordsize="70774,71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0;width:32798;height:7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" adj="20188,0" fillcolor="#a50021 [3204]" stroked="f" strokeweight="1.25pt">
                  <v:textbox inset=",64.8pt">
                    <w:txbxContent>
                      <w:p w14:paraId="576B91DC" w14:textId="77777777" w:rsidR="005940E5" w:rsidRPr="007D71F7" w:rsidRDefault="00F91ABB" w:rsidP="007D71F7">
                        <w:pPr>
                          <w:pStyle w:val="Intr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7D71F7">
                          <w:rPr>
                            <w:b/>
                            <w:sz w:val="32"/>
                            <w:szCs w:val="32"/>
                          </w:rPr>
                          <w:t>BOULDER ELEMENTARY</w:t>
                        </w:r>
                      </w:p>
                      <w:p w14:paraId="54C79BE8" w14:textId="77777777" w:rsidR="007D71F7" w:rsidRDefault="007D71F7" w:rsidP="007D71F7">
                        <w:pPr>
                          <w:pStyle w:val="Intro"/>
                        </w:pPr>
                        <w:r>
                          <w:t>October Newsletter</w:t>
                        </w:r>
                      </w:p>
                      <w:p w14:paraId="08B4FE35" w14:textId="77777777" w:rsidR="007D71F7" w:rsidRPr="0016282D" w:rsidRDefault="007D71F7" w:rsidP="007D71F7">
                        <w:pPr>
                          <w:pStyle w:val="Intro"/>
                        </w:pPr>
                        <w:r>
                          <w:t>No School 10/17/2024</w:t>
                        </w:r>
                        <w:r w:rsidR="002A2CA2">
                          <w:t xml:space="preserve"> </w:t>
                        </w:r>
                        <w:r>
                          <w:t>&amp; 10/18/2024</w:t>
                        </w:r>
                      </w:p>
                      <w:p w14:paraId="2288F273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7AC9EC48" w14:textId="77777777" w:rsidR="00873417" w:rsidRPr="003D0D95" w:rsidRDefault="00FA4747" w:rsidP="007D71F7">
                        <w:pPr>
                          <w:pStyle w:val="Date"/>
                          <w:rPr>
                            <w:sz w:val="28"/>
                            <w:szCs w:val="28"/>
                          </w:rPr>
                        </w:pPr>
                        <w:r w:rsidRPr="003D0D95">
                          <w:rPr>
                            <w:sz w:val="28"/>
                            <w:szCs w:val="28"/>
                          </w:rPr>
                          <w:t>A Message from Mr. Jamison</w:t>
                        </w:r>
                      </w:p>
                      <w:p w14:paraId="2F7A8370" w14:textId="77777777" w:rsidR="00E11BAD" w:rsidRPr="003D0D95" w:rsidRDefault="0065452A" w:rsidP="0016282D">
                        <w:pPr>
                          <w:pStyle w:val="Date"/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what a beautiful September we ha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d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her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e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in boulder: clear skies, crisp mornings and beautiful fall colors starting to come out.  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As We round the corner into October, we have a full we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e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k of homecoming </w:t>
                        </w:r>
                        <w:r w:rsidR="00F91ABB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ACTIVITIES AT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Boulder Elementary in conjunction with the high school.  Our students went over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last 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Friday to judge halls.  This week we are having fun with spirit week.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This frida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y 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we are attending the parade at noon. 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there is no early release this year.   We are all coming back here, and students will be released at the normal Friday dismissal times.  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In a couple of week</w:t>
                        </w:r>
                        <w:r w:rsidR="007D71F7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s in october we will be rounding out </w:t>
                        </w:r>
                        <w:r w:rsidR="00F91ABB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OUR FALL</w:t>
                        </w:r>
                        <w:r w:rsidR="00F91AB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="00F91ABB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ATHLETIC SCHEDULES</w:t>
                        </w:r>
                        <w:r w:rsidR="007D71F7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for </w:t>
                        </w:r>
                        <w:r w:rsidR="00F91ABB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FOOTBALL, VOLLEYBALL</w:t>
                        </w:r>
                        <w:r w:rsidR="007D71F7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and cross country.  we are so thankul for our coaches and all the time </w:t>
                        </w:r>
                        <w:r w:rsidR="00F91ABB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THEY INVEST</w:t>
                        </w:r>
                        <w:r w:rsidR="00F91ABB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="00F91ABB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IN</w:t>
                        </w:r>
                        <w:r w:rsidR="007D71F7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our students.  When you see your child’s coach, thank them for all they do.  they are the reason your kids have the opportunities that they do.</w:t>
                        </w:r>
                        <w:r w:rsidR="00B95D93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="00B95D93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for halloween, students from </w:t>
                        </w:r>
                        <w:r w:rsidR="00F91ABB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KINDERCUB THROUGH</w:t>
                        </w:r>
                        <w:r w:rsidR="00B95D93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the 5</w:t>
                        </w:r>
                        <w:r w:rsidR="00B95D93" w:rsidRPr="003D0D95">
                          <w:rPr>
                            <w:rFonts w:ascii="Comic Sans MS" w:hAnsi="Comic Sans MS"/>
                            <w:sz w:val="16"/>
                            <w:szCs w:val="16"/>
                            <w:vertAlign w:val="superscript"/>
                          </w:rPr>
                          <w:t>th</w:t>
                        </w:r>
                        <w:r w:rsidR="00B95D93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grade will be having activites in the afternoon with the teachers.  Costumes will be put on after lunch.</w:t>
                        </w:r>
                        <w:r w:rsidR="003D0D95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="003D0D95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check with your child’s teacher if you have questions</w:t>
                        </w:r>
                        <w:r w:rsidR="001E1987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</w:t>
                        </w:r>
                        <w:r w:rsidR="003D0D95" w:rsidRPr="003D0D95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about the exact activities they will be doing.  the junior high students will not be celebrating at school.  Have a wonderful october at BES!</w:t>
                        </w:r>
                      </w:p>
                      <w:p w14:paraId="0A112E24" w14:textId="77777777" w:rsidR="00873417" w:rsidRPr="007D71F7" w:rsidRDefault="00873417" w:rsidP="0016282D">
                        <w:pPr>
                          <w:pStyle w:val="Time"/>
                          <w:rPr>
                            <w:rFonts w:ascii="Comic Sans MS" w:hAnsi="Comic Sans MS"/>
                            <w:sz w:val="10"/>
                            <w:szCs w:val="10"/>
                          </w:rPr>
                        </w:pPr>
                      </w:p>
                      <w:p w14:paraId="5023D55F" w14:textId="77777777" w:rsidR="00134402" w:rsidRDefault="00134402" w:rsidP="0016282D">
                        <w:pPr>
                          <w:pStyle w:val="Location"/>
                        </w:pPr>
                      </w:p>
                      <w:sdt>
                        <w:sdtPr>
                          <w:id w:val="1493767841"/>
                          <w:placeholder>
                            <w:docPart w:val="6E242465AD6F4FB7ACBC7E32C907A64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9BD837E" w14:textId="77777777" w:rsidR="00873417" w:rsidRPr="00134402" w:rsidRDefault="00134402" w:rsidP="0016282D">
                            <w:pPr>
                              <w:pStyle w:val="Location"/>
                              <w:rPr>
                                <w:sz w:val="28"/>
                              </w:rPr>
                            </w:pPr>
                            <w:r w:rsidRPr="00134402">
                              <w:t>Address, City, St Zip Code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27D2CA3C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776427BB" w14:textId="77777777" w:rsidR="004F4011" w:rsidRPr="0037132B" w:rsidRDefault="004F4011" w:rsidP="003D0D95">
            <w:pPr>
              <w:ind w:left="0"/>
              <w:rPr>
                <w:sz w:val="28"/>
                <w:szCs w:val="28"/>
              </w:rPr>
            </w:pPr>
            <w:r w:rsidRPr="0037132B">
              <w:rPr>
                <w:sz w:val="28"/>
                <w:szCs w:val="28"/>
                <w:highlight w:val="yellow"/>
              </w:rPr>
              <w:t>****Please do not park in the playground drop off area.  It is for you to drop off your student and</w:t>
            </w:r>
            <w:r w:rsidR="00D42077">
              <w:rPr>
                <w:sz w:val="28"/>
                <w:szCs w:val="28"/>
                <w:highlight w:val="yellow"/>
              </w:rPr>
              <w:t xml:space="preserve"> drive through.</w:t>
            </w:r>
            <w:bookmarkStart w:id="0" w:name="_GoBack"/>
            <w:bookmarkEnd w:id="0"/>
            <w:r w:rsidRPr="0037132B">
              <w:rPr>
                <w:sz w:val="28"/>
                <w:szCs w:val="28"/>
                <w:highlight w:val="yellow"/>
              </w:rPr>
              <w:t xml:space="preserve">  Thanks *****</w:t>
            </w:r>
          </w:p>
          <w:p w14:paraId="5855176F" w14:textId="77777777" w:rsidR="00B617C9" w:rsidRPr="0037132B" w:rsidRDefault="00D22E3F" w:rsidP="004F4011">
            <w:pPr>
              <w:ind w:left="0"/>
              <w:rPr>
                <w:sz w:val="28"/>
                <w:szCs w:val="28"/>
              </w:rPr>
            </w:pPr>
            <w:r w:rsidRPr="0037132B">
              <w:rPr>
                <w:sz w:val="28"/>
                <w:szCs w:val="28"/>
              </w:rPr>
              <w:t xml:space="preserve"> </w:t>
            </w:r>
            <w:r w:rsidR="00FA4747" w:rsidRPr="0037132B">
              <w:rPr>
                <w:sz w:val="28"/>
                <w:szCs w:val="28"/>
              </w:rPr>
              <w:t>End of 1</w:t>
            </w:r>
            <w:r w:rsidR="00FA4747" w:rsidRPr="0037132B">
              <w:rPr>
                <w:sz w:val="28"/>
                <w:szCs w:val="28"/>
                <w:vertAlign w:val="superscript"/>
              </w:rPr>
              <w:t>st</w:t>
            </w:r>
            <w:r w:rsidR="00FA4747" w:rsidRPr="0037132B">
              <w:rPr>
                <w:sz w:val="28"/>
                <w:szCs w:val="28"/>
              </w:rPr>
              <w:t xml:space="preserve"> quarter 10/30/2024</w:t>
            </w:r>
          </w:p>
          <w:p w14:paraId="5370E9BF" w14:textId="77777777" w:rsidR="00FA4747" w:rsidRPr="0037132B" w:rsidRDefault="00FA4747" w:rsidP="00FA4747">
            <w:pPr>
              <w:rPr>
                <w:sz w:val="28"/>
                <w:szCs w:val="28"/>
              </w:rPr>
            </w:pPr>
            <w:r w:rsidRPr="0037132B">
              <w:rPr>
                <w:sz w:val="28"/>
                <w:szCs w:val="28"/>
              </w:rPr>
              <w:t>Picture Day- 10/03/2024</w:t>
            </w:r>
          </w:p>
          <w:p w14:paraId="2DC417DC" w14:textId="77777777" w:rsidR="00BD74AF" w:rsidRPr="0037132B" w:rsidRDefault="00BD74AF" w:rsidP="00FA4747">
            <w:pPr>
              <w:rPr>
                <w:sz w:val="28"/>
                <w:szCs w:val="28"/>
              </w:rPr>
            </w:pPr>
            <w:r w:rsidRPr="0037132B">
              <w:rPr>
                <w:sz w:val="28"/>
                <w:szCs w:val="28"/>
              </w:rPr>
              <w:t>Red Ribbon Week 10/23/24</w:t>
            </w:r>
            <w:r w:rsidR="00324E4F" w:rsidRPr="0037132B">
              <w:rPr>
                <w:sz w:val="28"/>
                <w:szCs w:val="28"/>
              </w:rPr>
              <w:t xml:space="preserve"> </w:t>
            </w:r>
            <w:r w:rsidRPr="0037132B">
              <w:rPr>
                <w:sz w:val="28"/>
                <w:szCs w:val="28"/>
              </w:rPr>
              <w:t>-10/31/24</w:t>
            </w:r>
          </w:p>
          <w:p w14:paraId="56D413BC" w14:textId="77777777" w:rsidR="00FA4747" w:rsidRPr="0037132B" w:rsidRDefault="009203BD" w:rsidP="00FA4747">
            <w:pPr>
              <w:rPr>
                <w:sz w:val="28"/>
                <w:szCs w:val="28"/>
              </w:rPr>
            </w:pPr>
            <w:r w:rsidRPr="0037132B">
              <w:rPr>
                <w:sz w:val="28"/>
                <w:szCs w:val="28"/>
              </w:rPr>
              <w:t>Fire Safety Week 10/06/24</w:t>
            </w:r>
            <w:r w:rsidR="00324E4F" w:rsidRPr="0037132B">
              <w:rPr>
                <w:sz w:val="28"/>
                <w:szCs w:val="28"/>
              </w:rPr>
              <w:t xml:space="preserve"> </w:t>
            </w:r>
            <w:r w:rsidRPr="0037132B">
              <w:rPr>
                <w:sz w:val="28"/>
                <w:szCs w:val="28"/>
              </w:rPr>
              <w:t>-10/12/2024</w:t>
            </w:r>
          </w:p>
        </w:tc>
        <w:tc>
          <w:tcPr>
            <w:tcW w:w="5040" w:type="dxa"/>
            <w:vAlign w:val="center"/>
          </w:tcPr>
          <w:p w14:paraId="2105F1B5" w14:textId="77777777" w:rsidR="00FA4747" w:rsidRPr="00FA4747" w:rsidRDefault="00FA4747" w:rsidP="00B617C9">
            <w:pPr>
              <w:pStyle w:val="ContactInfo"/>
              <w:spacing w:after="0"/>
              <w:rPr>
                <w:sz w:val="32"/>
                <w:szCs w:val="32"/>
              </w:rPr>
            </w:pPr>
            <w:r w:rsidRPr="00FA4747">
              <w:rPr>
                <w:sz w:val="32"/>
                <w:szCs w:val="32"/>
              </w:rPr>
              <w:t xml:space="preserve">Morning Program </w:t>
            </w:r>
          </w:p>
          <w:p w14:paraId="7C16817F" w14:textId="77777777" w:rsidR="00B617C9" w:rsidRDefault="00FA4747" w:rsidP="00B617C9">
            <w:pPr>
              <w:pStyle w:val="ContactInfo"/>
              <w:spacing w:after="0"/>
            </w:pPr>
            <w:r>
              <w:t>7:30 Monday-Friday. (Enter through the gym doors).</w:t>
            </w:r>
          </w:p>
          <w:p w14:paraId="0672CFB0" w14:textId="77777777" w:rsidR="00B617C9" w:rsidRDefault="00B617C9" w:rsidP="00B617C9">
            <w:pPr>
              <w:pStyle w:val="ContactInfo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EB27CA1" wp14:editId="00641D69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D693E74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7D9651CD" w14:textId="77777777" w:rsidR="00B617C9" w:rsidRDefault="00FA4747" w:rsidP="00FA4747">
            <w:pPr>
              <w:pStyle w:val="ContactInfo"/>
              <w:spacing w:after="360"/>
            </w:pPr>
            <w:r w:rsidRPr="00FA4747">
              <w:rPr>
                <w:sz w:val="32"/>
                <w:szCs w:val="32"/>
              </w:rPr>
              <w:t>After School Program</w:t>
            </w:r>
            <w:r>
              <w:t xml:space="preserve"> 3:20-5:30 Monday-Thursday</w:t>
            </w:r>
          </w:p>
          <w:p w14:paraId="0ACD0E87" w14:textId="77777777" w:rsidR="00B617C9" w:rsidRPr="00263075" w:rsidRDefault="00B617C9" w:rsidP="00B617C9">
            <w:pPr>
              <w:pStyle w:val="ContactInfo"/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BC8EE5C" wp14:editId="066CEF28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99B0BB3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77B2F7A1" w14:textId="77777777" w:rsidR="00B617C9" w:rsidRDefault="00FA4747" w:rsidP="00B617C9">
            <w:pPr>
              <w:pStyle w:val="ContactInfo"/>
              <w:spacing w:after="0"/>
            </w:pPr>
            <w:r w:rsidRPr="00FA4747">
              <w:rPr>
                <w:sz w:val="36"/>
                <w:szCs w:val="36"/>
              </w:rPr>
              <w:t xml:space="preserve">Bus Routes </w:t>
            </w:r>
            <w:r w:rsidR="00F91ABB" w:rsidRPr="00FA4747">
              <w:rPr>
                <w:sz w:val="36"/>
                <w:szCs w:val="36"/>
              </w:rPr>
              <w:t xml:space="preserve">and </w:t>
            </w:r>
            <w:r w:rsidR="00F91ABB">
              <w:rPr>
                <w:sz w:val="36"/>
                <w:szCs w:val="36"/>
              </w:rPr>
              <w:t>Times</w:t>
            </w:r>
            <w:r w:rsidRPr="00FA4747">
              <w:rPr>
                <w:sz w:val="36"/>
                <w:szCs w:val="36"/>
              </w:rPr>
              <w:t xml:space="preserve"> are on our website under transportation</w:t>
            </w:r>
            <w:r>
              <w:t>.</w:t>
            </w:r>
          </w:p>
        </w:tc>
      </w:tr>
    </w:tbl>
    <w:p w14:paraId="5CA52541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9C467" w14:textId="77777777" w:rsidR="00074934" w:rsidRDefault="00074934" w:rsidP="008B0818">
      <w:r>
        <w:separator/>
      </w:r>
    </w:p>
  </w:endnote>
  <w:endnote w:type="continuationSeparator" w:id="0">
    <w:p w14:paraId="6E6FA033" w14:textId="77777777" w:rsidR="00074934" w:rsidRDefault="00074934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6FB923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98CEE" w14:textId="77777777" w:rsidR="00074934" w:rsidRDefault="00074934" w:rsidP="008B0818">
      <w:r>
        <w:separator/>
      </w:r>
    </w:p>
  </w:footnote>
  <w:footnote w:type="continuationSeparator" w:id="0">
    <w:p w14:paraId="24A9B7DB" w14:textId="77777777" w:rsidR="00074934" w:rsidRDefault="00074934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47"/>
    <w:rsid w:val="00010291"/>
    <w:rsid w:val="00034346"/>
    <w:rsid w:val="00074934"/>
    <w:rsid w:val="00087178"/>
    <w:rsid w:val="000E33EA"/>
    <w:rsid w:val="00134402"/>
    <w:rsid w:val="001570B2"/>
    <w:rsid w:val="001624C3"/>
    <w:rsid w:val="0016282D"/>
    <w:rsid w:val="00195F81"/>
    <w:rsid w:val="001E1987"/>
    <w:rsid w:val="00220400"/>
    <w:rsid w:val="00263075"/>
    <w:rsid w:val="002733AA"/>
    <w:rsid w:val="002A068F"/>
    <w:rsid w:val="002A2CA2"/>
    <w:rsid w:val="002B6AE7"/>
    <w:rsid w:val="00324E4F"/>
    <w:rsid w:val="00347A5B"/>
    <w:rsid w:val="0037132B"/>
    <w:rsid w:val="00374F5F"/>
    <w:rsid w:val="00381ECC"/>
    <w:rsid w:val="0039194A"/>
    <w:rsid w:val="003A2C00"/>
    <w:rsid w:val="003C7599"/>
    <w:rsid w:val="003D0D95"/>
    <w:rsid w:val="003D36E8"/>
    <w:rsid w:val="003E5E52"/>
    <w:rsid w:val="004611DB"/>
    <w:rsid w:val="004855DA"/>
    <w:rsid w:val="004A251A"/>
    <w:rsid w:val="004F4011"/>
    <w:rsid w:val="004F689B"/>
    <w:rsid w:val="005940E5"/>
    <w:rsid w:val="00597C04"/>
    <w:rsid w:val="005A5BE2"/>
    <w:rsid w:val="005D2D39"/>
    <w:rsid w:val="006269ED"/>
    <w:rsid w:val="0065452A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7D71F7"/>
    <w:rsid w:val="0083195F"/>
    <w:rsid w:val="00834305"/>
    <w:rsid w:val="008365E3"/>
    <w:rsid w:val="00873417"/>
    <w:rsid w:val="00897FB4"/>
    <w:rsid w:val="008B0818"/>
    <w:rsid w:val="00902A42"/>
    <w:rsid w:val="009124DD"/>
    <w:rsid w:val="009203B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95D93"/>
    <w:rsid w:val="00BD6DAD"/>
    <w:rsid w:val="00BD74AF"/>
    <w:rsid w:val="00BE1D7E"/>
    <w:rsid w:val="00C67FD5"/>
    <w:rsid w:val="00C93A32"/>
    <w:rsid w:val="00CE754C"/>
    <w:rsid w:val="00CF207A"/>
    <w:rsid w:val="00D22E3F"/>
    <w:rsid w:val="00D42077"/>
    <w:rsid w:val="00D50919"/>
    <w:rsid w:val="00D529A9"/>
    <w:rsid w:val="00D63B4C"/>
    <w:rsid w:val="00DA3333"/>
    <w:rsid w:val="00DC1F2A"/>
    <w:rsid w:val="00E11BAD"/>
    <w:rsid w:val="00E402F3"/>
    <w:rsid w:val="00E43EFE"/>
    <w:rsid w:val="00F0092F"/>
    <w:rsid w:val="00F12A85"/>
    <w:rsid w:val="00F15090"/>
    <w:rsid w:val="00F32264"/>
    <w:rsid w:val="00F91ABB"/>
    <w:rsid w:val="00FA4747"/>
    <w:rsid w:val="00FE3AF3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51A1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ettis\AppData\Roaming\Microsoft\Templates\Elegant%20spring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E242465AD6F4FB7ACBC7E32C907A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A081E-CCE9-4282-91C8-C016F761BC04}"/>
      </w:docPartPr>
      <w:docPartBody>
        <w:p w:rsidR="002B0AD0" w:rsidRDefault="006569E9">
          <w:pPr>
            <w:pStyle w:val="6E242465AD6F4FB7ACBC7E32C907A640"/>
          </w:pPr>
          <w:r w:rsidRPr="00134402">
            <w:t>Address, 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9E9"/>
    <w:rsid w:val="002B0AD0"/>
    <w:rsid w:val="00466BD9"/>
    <w:rsid w:val="006569E9"/>
    <w:rsid w:val="009C4098"/>
    <w:rsid w:val="00C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A317C5F9650442078C5EF837196DAE82">
    <w:name w:val="A317C5F9650442078C5EF837196DAE82"/>
  </w:style>
  <w:style w:type="paragraph" w:customStyle="1" w:styleId="4016BC3546634EC087C145C53FC7F3C3">
    <w:name w:val="4016BC3546634EC087C145C53FC7F3C3"/>
  </w:style>
  <w:style w:type="paragraph" w:customStyle="1" w:styleId="3D8A6BAA4C1549528F27E4A16EBC894B">
    <w:name w:val="3D8A6BAA4C1549528F27E4A16EBC894B"/>
  </w:style>
  <w:style w:type="paragraph" w:customStyle="1" w:styleId="0B55F6A7A25B4FD19220EF3963C7C1A3">
    <w:name w:val="0B55F6A7A25B4FD19220EF3963C7C1A3"/>
  </w:style>
  <w:style w:type="paragraph" w:customStyle="1" w:styleId="E1DA206DA2AB4E5982CE9129C9659BA9">
    <w:name w:val="E1DA206DA2AB4E5982CE9129C9659BA9"/>
  </w:style>
  <w:style w:type="paragraph" w:styleId="Title">
    <w:name w:val="Title"/>
    <w:basedOn w:val="Normal"/>
    <w:link w:val="TitleChar"/>
    <w:uiPriority w:val="1"/>
    <w:qFormat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67F2495509AD4F45A4BF5376CF9FF640">
    <w:name w:val="67F2495509AD4F45A4BF5376CF9FF640"/>
  </w:style>
  <w:style w:type="paragraph" w:styleId="Subtitle">
    <w:name w:val="Subtitle"/>
    <w:basedOn w:val="Normal"/>
    <w:link w:val="SubtitleChar"/>
    <w:uiPriority w:val="1"/>
    <w:qFormat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66A3F4588EE146B7A9DCA07213D99ABD">
    <w:name w:val="66A3F4588EE146B7A9DCA07213D99ABD"/>
  </w:style>
  <w:style w:type="paragraph" w:styleId="Date">
    <w:name w:val="Date"/>
    <w:basedOn w:val="Normal"/>
    <w:link w:val="DateChar"/>
    <w:uiPriority w:val="2"/>
    <w:qFormat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eChar">
    <w:name w:val="Date Char"/>
    <w:basedOn w:val="DefaultParagraphFont"/>
    <w:link w:val="Date"/>
    <w:uiPriority w:val="2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194A8CEC9BE4F9FB8FFAA4F494395E9">
    <w:name w:val="0194A8CEC9BE4F9FB8FFAA4F494395E9"/>
  </w:style>
  <w:style w:type="paragraph" w:customStyle="1" w:styleId="B761327D35A340D0B24B3B5AC8CA6AF5">
    <w:name w:val="B761327D35A340D0B24B3B5AC8CA6AF5"/>
  </w:style>
  <w:style w:type="paragraph" w:customStyle="1" w:styleId="8731DE83B5A249D9A791987934281F64">
    <w:name w:val="8731DE83B5A249D9A791987934281F64"/>
  </w:style>
  <w:style w:type="paragraph" w:customStyle="1" w:styleId="6E242465AD6F4FB7ACBC7E32C907A640">
    <w:name w:val="6E242465AD6F4FB7ACBC7E32C907A640"/>
  </w:style>
  <w:style w:type="paragraph" w:customStyle="1" w:styleId="6407AAA162EE419BB64049312A4F1EDC">
    <w:name w:val="6407AAA162EE419BB64049312A4F1EDC"/>
    <w:rsid w:val="00CF6106"/>
  </w:style>
  <w:style w:type="paragraph" w:customStyle="1" w:styleId="0400763856EF40A684C7B64B2D4C1AB5">
    <w:name w:val="0400763856EF40A684C7B64B2D4C1AB5"/>
    <w:rsid w:val="00CF6106"/>
  </w:style>
  <w:style w:type="paragraph" w:customStyle="1" w:styleId="A3FD417AE5E248CA90D7457E02932B92">
    <w:name w:val="A3FD417AE5E248CA90D7457E02932B92"/>
    <w:rsid w:val="00CF61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9B0995-F91F-42DA-AFBA-E073A7F93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2024-09-12T16:45:00Z</dcterms:created>
  <dcterms:modified xsi:type="dcterms:W3CDTF">2024-10-01T19:18:00Z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