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6E96F7C9" w14:textId="77777777" w:rsidTr="002A4ED5">
        <w:sdt>
          <w:sdtPr>
            <w:id w:val="415748049"/>
            <w:placeholder>
              <w:docPart w:val="BAE7298CFCB64DB2910F7EB02FE51774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0D4C0D3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CF643E1" w14:textId="77777777" w:rsidR="002A4ED5" w:rsidRPr="002A4ED5" w:rsidRDefault="002A4ED5" w:rsidP="002A4ED5"/>
        </w:tc>
      </w:tr>
      <w:tr w:rsidR="002A4ED5" w:rsidRPr="002A4ED5" w14:paraId="2455DF86" w14:textId="77777777" w:rsidTr="002A4ED5">
        <w:sdt>
          <w:sdtPr>
            <w:id w:val="1692185716"/>
            <w:placeholder>
              <w:docPart w:val="5ACD2A7302664161B8926F3ED31AED8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0ACCD30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04864F4" w14:textId="77777777" w:rsidR="002A4ED5" w:rsidRPr="002A4ED5" w:rsidRDefault="002A4ED5" w:rsidP="002A4ED5"/>
        </w:tc>
      </w:tr>
      <w:tr w:rsidR="002A4ED5" w:rsidRPr="002A4ED5" w14:paraId="7A81356B" w14:textId="77777777" w:rsidTr="002A4ED5">
        <w:sdt>
          <w:sdtPr>
            <w:id w:val="639315362"/>
            <w:placeholder>
              <w:docPart w:val="27B0143875444DFFA97AF64A9BCAE5C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D6CED53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6D9543B" w14:textId="77777777" w:rsidR="002A4ED5" w:rsidRPr="002A4ED5" w:rsidRDefault="002A4ED5" w:rsidP="002A4ED5"/>
        </w:tc>
      </w:tr>
      <w:tr w:rsidR="002A4ED5" w:rsidRPr="002A4ED5" w14:paraId="639C965F" w14:textId="77777777" w:rsidTr="002A4ED5">
        <w:sdt>
          <w:sdtPr>
            <w:id w:val="1062217057"/>
            <w:placeholder>
              <w:docPart w:val="47DC8C47B8AA42179E4E613951DF0E6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9EB4FD8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62E29D" w14:textId="77777777" w:rsidR="002A4ED5" w:rsidRPr="002A4ED5" w:rsidRDefault="002A4ED5" w:rsidP="002A4ED5"/>
        </w:tc>
      </w:tr>
      <w:tr w:rsidR="002A4ED5" w:rsidRPr="002A4ED5" w14:paraId="09419C65" w14:textId="77777777" w:rsidTr="002A4ED5">
        <w:sdt>
          <w:sdtPr>
            <w:id w:val="2001543155"/>
            <w:placeholder>
              <w:docPart w:val="EFD930667EF04A3BB588D23D30BAE5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941A597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67A34A0" w14:textId="77777777" w:rsidR="002A4ED5" w:rsidRPr="002A4ED5" w:rsidRDefault="002A4ED5" w:rsidP="002A4ED5"/>
        </w:tc>
      </w:tr>
    </w:tbl>
    <w:p w14:paraId="35197FFF" w14:textId="77777777" w:rsidR="00806FF3" w:rsidRDefault="00806FF3" w:rsidP="00562601">
      <w:pPr>
        <w:pStyle w:val="NoSpacing"/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166"/>
        <w:gridCol w:w="1891"/>
        <w:gridCol w:w="2790"/>
        <w:gridCol w:w="1891"/>
        <w:gridCol w:w="1529"/>
        <w:gridCol w:w="1622"/>
        <w:gridCol w:w="811"/>
        <w:gridCol w:w="1254"/>
      </w:tblGrid>
      <w:tr w:rsidR="002A4ED5" w:rsidRPr="002A4ED5" w14:paraId="0C56E155" w14:textId="77777777" w:rsidTr="008B0277">
        <w:tc>
          <w:tcPr>
            <w:tcW w:w="45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E50210B" w14:textId="21097FDA" w:rsidR="002A4ED5" w:rsidRPr="002A648D" w:rsidRDefault="00FE1DC0" w:rsidP="002A648D">
            <w:pPr>
              <w:pStyle w:val="TableHeaders"/>
            </w:pPr>
            <w:r>
              <w:t>QTY</w:t>
            </w:r>
          </w:p>
        </w:tc>
        <w:tc>
          <w:tcPr>
            <w:tcW w:w="73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31080CE" w14:textId="31766B6E" w:rsidR="00FE1DC0" w:rsidRPr="002A4ED5" w:rsidRDefault="00675A02" w:rsidP="002A4ED5">
            <w:pPr>
              <w:pStyle w:val="TableHeaders"/>
            </w:pPr>
            <w:r>
              <w:t>Teacher</w:t>
            </w:r>
          </w:p>
        </w:tc>
        <w:tc>
          <w:tcPr>
            <w:tcW w:w="1807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B2A488F" w14:textId="3ED08BB2" w:rsidR="002A4ED5" w:rsidRPr="002A4ED5" w:rsidRDefault="00FE1DC0" w:rsidP="002A4ED5">
            <w:pPr>
              <w:pStyle w:val="TableHeaders"/>
            </w:pPr>
            <w:r>
              <w:t xml:space="preserve"> Youth                  Adult Size</w:t>
            </w:r>
          </w:p>
        </w:tc>
        <w:tc>
          <w:tcPr>
            <w:tcW w:w="5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B3FEA1F" w14:textId="1A8F4F30" w:rsidR="002A4ED5" w:rsidRDefault="005D0592" w:rsidP="002A4ED5">
            <w:pPr>
              <w:pStyle w:val="TableHeaders"/>
            </w:pPr>
            <w:r>
              <w:t>Youth</w:t>
            </w:r>
            <w:r w:rsidR="00DA732B">
              <w:t xml:space="preserve"> Price</w:t>
            </w:r>
          </w:p>
          <w:p w14:paraId="602E7B1A" w14:textId="4555FAAE" w:rsidR="00DA732B" w:rsidRPr="002A4ED5" w:rsidRDefault="00DA732B" w:rsidP="002A4ED5">
            <w:pPr>
              <w:pStyle w:val="TableHeaders"/>
            </w:pPr>
            <w:r>
              <w:t>$35.00</w:t>
            </w:r>
          </w:p>
        </w:tc>
        <w:tc>
          <w:tcPr>
            <w:tcW w:w="626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76D1037" w14:textId="3DB09763" w:rsidR="002A4ED5" w:rsidRDefault="00DA732B" w:rsidP="002A4ED5">
            <w:pPr>
              <w:pStyle w:val="TableHeaders"/>
            </w:pPr>
            <w:r>
              <w:t xml:space="preserve">Adult </w:t>
            </w:r>
            <w:r w:rsidR="008359A6">
              <w:t>S-</w:t>
            </w:r>
            <w:r w:rsidR="00CD1BD5">
              <w:t>XL</w:t>
            </w:r>
          </w:p>
          <w:p w14:paraId="3AAC92E6" w14:textId="788A15FF" w:rsidR="00CD1BD5" w:rsidRDefault="00CD1BD5" w:rsidP="002A4ED5">
            <w:pPr>
              <w:pStyle w:val="TableHeaders"/>
            </w:pPr>
            <w:r>
              <w:t>$35.00</w:t>
            </w:r>
          </w:p>
          <w:p w14:paraId="647AD225" w14:textId="7A52B70E" w:rsidR="00CD1BD5" w:rsidRDefault="00CD1BD5" w:rsidP="002A4ED5">
            <w:pPr>
              <w:pStyle w:val="TableHeaders"/>
            </w:pPr>
            <w:r>
              <w:t>Adult XXL</w:t>
            </w:r>
          </w:p>
          <w:p w14:paraId="524591AA" w14:textId="4E4396CE" w:rsidR="00F43E2D" w:rsidRDefault="00F43E2D" w:rsidP="002A4ED5">
            <w:pPr>
              <w:pStyle w:val="TableHeaders"/>
            </w:pPr>
            <w:r>
              <w:t>$37.00</w:t>
            </w:r>
          </w:p>
          <w:p w14:paraId="11FD3495" w14:textId="5AC5DC78" w:rsidR="00F43E2D" w:rsidRDefault="00F43E2D" w:rsidP="002A4ED5">
            <w:pPr>
              <w:pStyle w:val="TableHeaders"/>
            </w:pPr>
            <w:r>
              <w:t>Adult XXXL</w:t>
            </w:r>
          </w:p>
          <w:p w14:paraId="73A7D835" w14:textId="42800657" w:rsidR="00F43E2D" w:rsidRDefault="00F43E2D" w:rsidP="002A4ED5">
            <w:pPr>
              <w:pStyle w:val="TableHeaders"/>
            </w:pPr>
            <w:r>
              <w:t>$39.00</w:t>
            </w:r>
          </w:p>
          <w:p w14:paraId="72357686" w14:textId="6E009C76" w:rsidR="00665B63" w:rsidRPr="002A4ED5" w:rsidRDefault="00665B63" w:rsidP="002A4ED5">
            <w:pPr>
              <w:pStyle w:val="TableHeaders"/>
            </w:pPr>
          </w:p>
        </w:tc>
        <w:tc>
          <w:tcPr>
            <w:tcW w:w="313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DBD11C4" w14:textId="77777777" w:rsidR="002A4ED5" w:rsidRDefault="00262368" w:rsidP="002A4ED5">
            <w:pPr>
              <w:pStyle w:val="TableHeaders"/>
            </w:pPr>
            <w:r>
              <w:t>Cash</w:t>
            </w:r>
          </w:p>
          <w:p w14:paraId="16ABDF19" w14:textId="77777777" w:rsidR="00262368" w:rsidRDefault="00262368" w:rsidP="002A4ED5">
            <w:pPr>
              <w:pStyle w:val="TableHeaders"/>
            </w:pPr>
            <w:r>
              <w:t xml:space="preserve">Or </w:t>
            </w:r>
          </w:p>
          <w:p w14:paraId="0810E9F8" w14:textId="70BAADAD" w:rsidR="00262368" w:rsidRPr="002A4ED5" w:rsidRDefault="00262368" w:rsidP="002A4ED5">
            <w:pPr>
              <w:pStyle w:val="TableHeaders"/>
            </w:pPr>
            <w:r>
              <w:t>Check</w:t>
            </w:r>
          </w:p>
        </w:tc>
        <w:tc>
          <w:tcPr>
            <w:tcW w:w="48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BEC892B" w14:textId="4D88253B" w:rsidR="002A4ED5" w:rsidRPr="002A4ED5" w:rsidRDefault="00262368" w:rsidP="002A4ED5">
            <w:pPr>
              <w:pStyle w:val="TableHeaders"/>
            </w:pPr>
            <w:r>
              <w:t xml:space="preserve">Total </w:t>
            </w:r>
            <w:r w:rsidR="00BD37B5">
              <w:t>Amount</w:t>
            </w:r>
          </w:p>
        </w:tc>
      </w:tr>
      <w:tr w:rsidR="008B0277" w:rsidRPr="002A4ED5" w14:paraId="5598B40E" w14:textId="77777777" w:rsidTr="008B0277">
        <w:tc>
          <w:tcPr>
            <w:tcW w:w="45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C0F41E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3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05F6A4B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77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77DAE5E" w14:textId="59D35727" w:rsidR="002A4ED5" w:rsidRPr="002A4ED5" w:rsidRDefault="00FE1DC0" w:rsidP="00582B1C">
            <w:pPr>
              <w:pStyle w:val="TableSubheadings"/>
            </w:pPr>
            <w:r>
              <w:t>S/M/L/XL</w:t>
            </w:r>
          </w:p>
        </w:tc>
        <w:tc>
          <w:tcPr>
            <w:tcW w:w="73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B970E03" w14:textId="676BDC77" w:rsidR="002A4ED5" w:rsidRPr="002A4ED5" w:rsidRDefault="00FE1DC0" w:rsidP="00582B1C">
            <w:pPr>
              <w:pStyle w:val="TableSubheadings"/>
            </w:pPr>
            <w:r>
              <w:t>S/M/L/XL/XXL</w:t>
            </w:r>
            <w:r w:rsidR="005637EC">
              <w:t>/XXXL</w:t>
            </w:r>
          </w:p>
        </w:tc>
        <w:tc>
          <w:tcPr>
            <w:tcW w:w="5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D0155F6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2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4BCC82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31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71F160BA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48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418C70A" w14:textId="77777777" w:rsidR="002A4ED5" w:rsidRPr="002A4ED5" w:rsidRDefault="002A4E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2A4ED5" w:rsidRPr="002A4ED5" w14:paraId="2175FECB" w14:textId="77777777" w:rsidTr="008B0277">
        <w:tc>
          <w:tcPr>
            <w:tcW w:w="45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406CBA" w14:textId="2699D7EB" w:rsidR="002A4ED5" w:rsidRPr="002A4ED5" w:rsidRDefault="004510DA" w:rsidP="002A4ED5">
            <w:r>
              <w:t>1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980E22" w14:textId="42E21AFF" w:rsidR="002A4ED5" w:rsidRPr="002A4ED5" w:rsidRDefault="004510DA" w:rsidP="002A4ED5">
            <w:r>
              <w:t>Jefferson</w:t>
            </w:r>
          </w:p>
        </w:tc>
        <w:tc>
          <w:tcPr>
            <w:tcW w:w="10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632424" w14:textId="60FF2873" w:rsidR="002A4ED5" w:rsidRPr="002A4ED5" w:rsidRDefault="00412576" w:rsidP="002A4ED5">
            <w:r>
              <w:t>S</w:t>
            </w:r>
          </w:p>
        </w:tc>
        <w:tc>
          <w:tcPr>
            <w:tcW w:w="73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E413B" w14:textId="5044A315" w:rsidR="002A4ED5" w:rsidRPr="002A4ED5" w:rsidRDefault="00412576" w:rsidP="002A4ED5">
            <w:r>
              <w:t>XL</w:t>
            </w:r>
          </w:p>
        </w:tc>
        <w:tc>
          <w:tcPr>
            <w:tcW w:w="5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C97191" w14:textId="1804A03D" w:rsidR="002A4ED5" w:rsidRPr="002A4ED5" w:rsidRDefault="00E442E9" w:rsidP="002A4ED5">
            <w:r>
              <w:t>$35.00</w:t>
            </w:r>
          </w:p>
        </w:tc>
        <w:tc>
          <w:tcPr>
            <w:tcW w:w="6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168856" w14:textId="182ED44C" w:rsidR="002A4ED5" w:rsidRPr="002A4ED5" w:rsidRDefault="00262368" w:rsidP="002A4ED5">
            <w:r>
              <w:t>$35.00</w:t>
            </w:r>
          </w:p>
        </w:tc>
        <w:tc>
          <w:tcPr>
            <w:tcW w:w="31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794215" w14:textId="7FBAF8B2" w:rsidR="002A4ED5" w:rsidRPr="002A4ED5" w:rsidRDefault="00BD37B5" w:rsidP="002A4ED5">
            <w:r>
              <w:t>Cash</w:t>
            </w:r>
          </w:p>
        </w:tc>
        <w:tc>
          <w:tcPr>
            <w:tcW w:w="48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E8D668" w14:textId="3F503CCC" w:rsidR="002A4ED5" w:rsidRPr="002A4ED5" w:rsidRDefault="00674885" w:rsidP="002A4ED5">
            <w:r>
              <w:t>$70.00</w:t>
            </w:r>
          </w:p>
        </w:tc>
      </w:tr>
      <w:tr w:rsidR="002A4ED5" w:rsidRPr="002A4ED5" w14:paraId="385FCE2F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BC6F43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053C0D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DD88FA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DCB8E2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AD9CAE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608C3C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F0CF83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5595C7" w14:textId="77777777" w:rsidR="002A4ED5" w:rsidRPr="002A4ED5" w:rsidRDefault="002A4ED5" w:rsidP="002A4ED5"/>
        </w:tc>
      </w:tr>
      <w:tr w:rsidR="002A4ED5" w:rsidRPr="002A4ED5" w14:paraId="36F346D3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5A136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B6810B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1301B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1F3C9E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657E2B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A632BA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F4F432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48E7D8" w14:textId="77777777" w:rsidR="002A4ED5" w:rsidRPr="002A4ED5" w:rsidRDefault="002A4ED5" w:rsidP="002A4ED5"/>
        </w:tc>
      </w:tr>
      <w:tr w:rsidR="002A4ED5" w:rsidRPr="002A4ED5" w14:paraId="73C7F964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F0E226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2088F3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328E25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84004E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0C6229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1EB715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626198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46CA33" w14:textId="77777777" w:rsidR="002A4ED5" w:rsidRPr="002A4ED5" w:rsidRDefault="002A4ED5" w:rsidP="002A4ED5"/>
        </w:tc>
      </w:tr>
      <w:tr w:rsidR="002A4ED5" w:rsidRPr="002A4ED5" w14:paraId="0543391B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B75CA0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694428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68B129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14AAF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7AFEC8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8D0503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6336F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F0002B" w14:textId="77777777" w:rsidR="002A4ED5" w:rsidRPr="002A4ED5" w:rsidRDefault="002A4ED5" w:rsidP="002A4ED5"/>
        </w:tc>
      </w:tr>
      <w:tr w:rsidR="002A4ED5" w:rsidRPr="002A4ED5" w14:paraId="7FFF8CD0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27F38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079350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AB233B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7346A1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69712C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2760ED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E49ED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26DD2B" w14:textId="77777777" w:rsidR="002A4ED5" w:rsidRPr="002A4ED5" w:rsidRDefault="002A4ED5" w:rsidP="002A4ED5"/>
        </w:tc>
      </w:tr>
      <w:tr w:rsidR="002A4ED5" w:rsidRPr="002A4ED5" w14:paraId="2414299F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CA11BC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170AAD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015D3A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622D66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7465CB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71D803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78DEED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D2368" w14:textId="77777777" w:rsidR="002A4ED5" w:rsidRPr="002A4ED5" w:rsidRDefault="002A4ED5" w:rsidP="002A4ED5"/>
        </w:tc>
      </w:tr>
      <w:tr w:rsidR="002A4ED5" w:rsidRPr="002A4ED5" w14:paraId="5296F538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8D6E43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CBCE57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B7BCD2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D37644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6CEE75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0503F4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756E74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1AFE35" w14:textId="77777777" w:rsidR="002A4ED5" w:rsidRPr="002A4ED5" w:rsidRDefault="002A4ED5" w:rsidP="002A4ED5"/>
        </w:tc>
      </w:tr>
      <w:tr w:rsidR="002A4ED5" w:rsidRPr="002A4ED5" w14:paraId="7EAACC8A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A4781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5D164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5EC5A3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0F607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7B2F07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C7FA22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D3B4FC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D2D7BA" w14:textId="77777777" w:rsidR="002A4ED5" w:rsidRPr="002A4ED5" w:rsidRDefault="002A4ED5" w:rsidP="002A4ED5"/>
        </w:tc>
      </w:tr>
      <w:tr w:rsidR="002A4ED5" w:rsidRPr="002A4ED5" w14:paraId="56E9D2FA" w14:textId="77777777" w:rsidTr="008B0277">
        <w:tc>
          <w:tcPr>
            <w:tcW w:w="45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75BF64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3C69DF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B6644E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32EB71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7EFF21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0E6DDA" w14:textId="77777777" w:rsidR="002A4ED5" w:rsidRPr="002A4ED5" w:rsidRDefault="002A4ED5" w:rsidP="002A4ED5"/>
        </w:tc>
        <w:tc>
          <w:tcPr>
            <w:tcW w:w="31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992E5F" w14:textId="77777777" w:rsidR="002A4ED5" w:rsidRPr="002A4ED5" w:rsidRDefault="002A4ED5" w:rsidP="002A4ED5"/>
        </w:tc>
        <w:tc>
          <w:tcPr>
            <w:tcW w:w="48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4B4D4" w14:textId="77777777" w:rsidR="002A4ED5" w:rsidRPr="002A4ED5" w:rsidRDefault="002A4ED5" w:rsidP="002A4ED5"/>
        </w:tc>
      </w:tr>
      <w:tr w:rsidR="002A4ED5" w:rsidRPr="002A4ED5" w14:paraId="4FFA771C" w14:textId="77777777" w:rsidTr="008B0277">
        <w:tc>
          <w:tcPr>
            <w:tcW w:w="450" w:type="pct"/>
            <w:tcBorders>
              <w:top w:val="single" w:sz="4" w:space="0" w:color="auto"/>
            </w:tcBorders>
          </w:tcPr>
          <w:p w14:paraId="634F9B5F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</w:tcBorders>
          </w:tcPr>
          <w:p w14:paraId="000865E1" w14:textId="77777777" w:rsidR="002A4ED5" w:rsidRPr="002A4ED5" w:rsidRDefault="002A4ED5" w:rsidP="002A4ED5"/>
        </w:tc>
        <w:tc>
          <w:tcPr>
            <w:tcW w:w="1077" w:type="pct"/>
            <w:tcBorders>
              <w:top w:val="single" w:sz="4" w:space="0" w:color="auto"/>
            </w:tcBorders>
          </w:tcPr>
          <w:p w14:paraId="5D391E76" w14:textId="77777777" w:rsidR="002A4ED5" w:rsidRPr="002A4ED5" w:rsidRDefault="002A4ED5" w:rsidP="002A4ED5"/>
        </w:tc>
        <w:tc>
          <w:tcPr>
            <w:tcW w:w="730" w:type="pct"/>
            <w:tcBorders>
              <w:top w:val="single" w:sz="4" w:space="0" w:color="auto"/>
            </w:tcBorders>
          </w:tcPr>
          <w:p w14:paraId="735277C5" w14:textId="77777777" w:rsidR="002A4ED5" w:rsidRPr="002A4ED5" w:rsidRDefault="002A4ED5" w:rsidP="002A4ED5"/>
        </w:tc>
        <w:tc>
          <w:tcPr>
            <w:tcW w:w="590" w:type="pct"/>
            <w:tcBorders>
              <w:top w:val="single" w:sz="4" w:space="0" w:color="auto"/>
            </w:tcBorders>
          </w:tcPr>
          <w:p w14:paraId="3DC9C56A" w14:textId="77777777" w:rsidR="002A4ED5" w:rsidRPr="002A4ED5" w:rsidRDefault="002A4ED5" w:rsidP="002A4ED5"/>
        </w:tc>
        <w:tc>
          <w:tcPr>
            <w:tcW w:w="626" w:type="pct"/>
            <w:tcBorders>
              <w:top w:val="single" w:sz="4" w:space="0" w:color="auto"/>
            </w:tcBorders>
          </w:tcPr>
          <w:p w14:paraId="00A74F4D" w14:textId="77777777" w:rsidR="002A4ED5" w:rsidRPr="002A4ED5" w:rsidRDefault="002A4ED5" w:rsidP="002A4ED5"/>
        </w:tc>
        <w:sdt>
          <w:sdtPr>
            <w:id w:val="2064670704"/>
            <w:placeholder>
              <w:docPart w:val="D3A337FC6A9348AF9C7AC027ADC4781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13" w:type="pct"/>
                <w:tcBorders>
                  <w:top w:val="single" w:sz="4" w:space="0" w:color="auto"/>
                </w:tcBorders>
                <w:vAlign w:val="bottom"/>
              </w:tcPr>
              <w:p w14:paraId="2D99DDA5" w14:textId="77777777" w:rsidR="002A4ED5" w:rsidRPr="002A4ED5" w:rsidRDefault="002A4E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485" w:type="pct"/>
            <w:tcBorders>
              <w:top w:val="single" w:sz="4" w:space="0" w:color="auto"/>
              <w:bottom w:val="single" w:sz="4" w:space="0" w:color="auto"/>
            </w:tcBorders>
          </w:tcPr>
          <w:p w14:paraId="02D8BDEA" w14:textId="77777777" w:rsidR="002A4ED5" w:rsidRPr="002A4ED5" w:rsidRDefault="002A4ED5" w:rsidP="002A4ED5">
            <w:pPr>
              <w:rPr>
                <w:b/>
              </w:rPr>
            </w:pPr>
          </w:p>
        </w:tc>
      </w:tr>
    </w:tbl>
    <w:p w14:paraId="56B85F1A" w14:textId="77777777" w:rsidR="00806FF3" w:rsidRPr="00562601" w:rsidRDefault="00806FF3" w:rsidP="002A648D"/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B31B1" w14:textId="77777777" w:rsidR="006F5D4A" w:rsidRDefault="006F5D4A" w:rsidP="00650259">
      <w:pPr>
        <w:spacing w:line="240" w:lineRule="auto"/>
      </w:pPr>
      <w:r>
        <w:separator/>
      </w:r>
    </w:p>
  </w:endnote>
  <w:endnote w:type="continuationSeparator" w:id="0">
    <w:p w14:paraId="38A07F24" w14:textId="77777777" w:rsidR="006F5D4A" w:rsidRDefault="006F5D4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3BA34-C47E-486A-BF49-3942A348F286}"/>
    <w:embedBold r:id="rId2" w:fontKey="{F7895A1D-387E-4F86-94F0-237295784E4B}"/>
    <w:embedItalic r:id="rId3" w:fontKey="{2758C6ED-7C22-45C0-BD0B-3A608A4129A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EC65214F-20EB-4B6E-8615-E2B79F3CDC5B}"/>
    <w:embedBold r:id="rId5" w:fontKey="{BB837FD8-438F-479C-A20F-D802AF13408E}"/>
    <w:embedItalic r:id="rId6" w:fontKey="{F07C2D58-AF26-4C8F-AB2F-6EB44AADDF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FBDE390-EA89-4F9E-A453-56A1D6E1E4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24EEF71-6FA3-4569-8DE6-3D7B12C2569E}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  <w:embedBold r:id="rId9" w:fontKey="{172B7CFF-AD56-46C6-BFE7-7D3ADDAF0AFC}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Bold r:id="rId10" w:fontKey="{3CA0DB73-4CA1-4B3E-A33E-9A7884DD323E}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7D6E4" w14:textId="77777777" w:rsidR="007F309F" w:rsidRDefault="007F30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02C3415C" w14:textId="77777777" w:rsidTr="00562601">
      <w:tc>
        <w:tcPr>
          <w:tcW w:w="2500" w:type="pct"/>
          <w:vAlign w:val="center"/>
        </w:tcPr>
        <w:p w14:paraId="0E6DA167" w14:textId="0D3CA4FF" w:rsidR="00562601" w:rsidRDefault="007F309F" w:rsidP="002A648D">
          <w:pPr>
            <w:pStyle w:val="Footer"/>
          </w:pPr>
          <w:r>
            <w:t xml:space="preserve">John Will Elementary </w:t>
          </w:r>
        </w:p>
        <w:p w14:paraId="0BBB893A" w14:textId="77777777" w:rsidR="0092141A" w:rsidRDefault="0050237E" w:rsidP="002A648D">
          <w:pPr>
            <w:pStyle w:val="Footer"/>
          </w:pPr>
          <w:r>
            <w:t>5750 Summit Avenue</w:t>
          </w:r>
        </w:p>
        <w:p w14:paraId="7CECDD0E" w14:textId="1BA0065D" w:rsidR="0050237E" w:rsidRPr="002A648D" w:rsidRDefault="0050237E" w:rsidP="002A648D">
          <w:pPr>
            <w:pStyle w:val="Footer"/>
          </w:pPr>
          <w:r>
            <w:t>Mobile, AL</w:t>
          </w:r>
        </w:p>
      </w:tc>
      <w:tc>
        <w:tcPr>
          <w:tcW w:w="2500" w:type="pct"/>
          <w:vAlign w:val="center"/>
        </w:tcPr>
        <w:p w14:paraId="1E42A3DD" w14:textId="7A6AF783" w:rsidR="004F2AB8" w:rsidRDefault="005867E4" w:rsidP="0029163F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                                           </w:t>
          </w:r>
          <w:r w:rsidR="004F2AB8">
            <w:rPr>
              <w:b/>
              <w:bCs/>
              <w:sz w:val="32"/>
              <w:szCs w:val="32"/>
            </w:rPr>
            <w:t xml:space="preserve">Jacket </w:t>
          </w:r>
          <w:r w:rsidR="0036409C">
            <w:rPr>
              <w:b/>
              <w:bCs/>
              <w:sz w:val="32"/>
              <w:szCs w:val="32"/>
            </w:rPr>
            <w:t>Color</w:t>
          </w:r>
          <w:r>
            <w:rPr>
              <w:b/>
              <w:bCs/>
              <w:sz w:val="32"/>
              <w:szCs w:val="32"/>
            </w:rPr>
            <w:t xml:space="preserve"> (</w:t>
          </w:r>
          <w:r w:rsidR="0036409C">
            <w:rPr>
              <w:b/>
              <w:bCs/>
              <w:sz w:val="32"/>
              <w:szCs w:val="32"/>
            </w:rPr>
            <w:t>Green)</w:t>
          </w:r>
          <w:r w:rsidR="0029163F">
            <w:rPr>
              <w:b/>
              <w:bCs/>
              <w:sz w:val="32"/>
              <w:szCs w:val="32"/>
            </w:rPr>
            <w:t xml:space="preserve">                                             </w:t>
          </w:r>
        </w:p>
        <w:p w14:paraId="0164046F" w14:textId="5D5624BD" w:rsidR="0049118E" w:rsidRPr="005F75F9" w:rsidRDefault="005867E4" w:rsidP="0029163F">
          <w:pPr>
            <w:tabs>
              <w:tab w:val="center" w:pos="4680"/>
              <w:tab w:val="right" w:pos="9810"/>
            </w:tabs>
            <w:spacing w:before="0" w:line="240" w:lineRule="auto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                                          </w:t>
          </w:r>
          <w:r w:rsidR="006C613D">
            <w:rPr>
              <w:b/>
              <w:bCs/>
              <w:sz w:val="32"/>
              <w:szCs w:val="32"/>
            </w:rPr>
            <w:t xml:space="preserve">  </w:t>
          </w:r>
          <w:r>
            <w:rPr>
              <w:b/>
              <w:bCs/>
              <w:sz w:val="32"/>
              <w:szCs w:val="32"/>
            </w:rPr>
            <w:t xml:space="preserve"> </w:t>
          </w:r>
          <w:r w:rsidR="0029163F" w:rsidRPr="0029163F">
            <w:rPr>
              <w:b/>
              <w:bCs/>
              <w:sz w:val="32"/>
              <w:szCs w:val="32"/>
            </w:rPr>
            <w:t xml:space="preserve">John </w:t>
          </w:r>
          <w:r w:rsidR="0049118E" w:rsidRPr="0029163F">
            <w:rPr>
              <w:b/>
              <w:bCs/>
              <w:sz w:val="32"/>
              <w:szCs w:val="32"/>
            </w:rPr>
            <w:t>Will</w:t>
          </w:r>
          <w:r>
            <w:rPr>
              <w:b/>
              <w:bCs/>
              <w:sz w:val="32"/>
              <w:szCs w:val="32"/>
            </w:rPr>
            <w:t xml:space="preserve">  </w:t>
          </w:r>
          <w:proofErr w:type="gramStart"/>
          <w:r w:rsidR="006C613D">
            <w:rPr>
              <w:b/>
              <w:bCs/>
              <w:sz w:val="32"/>
              <w:szCs w:val="32"/>
            </w:rPr>
            <w:t xml:space="preserve"> </w:t>
          </w:r>
          <w:r w:rsidR="0049118E">
            <w:rPr>
              <w:b/>
              <w:bCs/>
              <w:sz w:val="18"/>
              <w:szCs w:val="24"/>
            </w:rPr>
            <w:t xml:space="preserve"> </w:t>
          </w:r>
          <w:r w:rsidR="004F2AB8">
            <w:rPr>
              <w:b/>
              <w:bCs/>
              <w:sz w:val="28"/>
            </w:rPr>
            <w:t xml:space="preserve"> (</w:t>
          </w:r>
          <w:proofErr w:type="gramEnd"/>
          <w:r w:rsidR="005F75F9">
            <w:rPr>
              <w:b/>
              <w:bCs/>
              <w:sz w:val="32"/>
              <w:szCs w:val="32"/>
            </w:rPr>
            <w:t>Orange)</w:t>
          </w:r>
        </w:p>
        <w:p w14:paraId="25E95088" w14:textId="4CCC56AD" w:rsidR="00D622AC" w:rsidRPr="00530397" w:rsidRDefault="00264F26" w:rsidP="00264F26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rFonts w:cstheme="minorHAnsi"/>
              <w:b/>
              <w:bCs/>
              <w:sz w:val="32"/>
              <w:szCs w:val="32"/>
            </w:rPr>
          </w:pPr>
          <w:r>
            <w:rPr>
              <w:rFonts w:ascii="Edwardian Script ITC" w:hAnsi="Edwardian Script ITC"/>
              <w:b/>
              <w:bCs/>
              <w:sz w:val="18"/>
              <w:szCs w:val="24"/>
            </w:rPr>
            <w:t xml:space="preserve">                                                                               </w:t>
          </w:r>
          <w:proofErr w:type="gramStart"/>
          <w:r w:rsidRPr="00F83578">
            <w:rPr>
              <w:rFonts w:ascii="Bradley Hand ITC" w:hAnsi="Bradley Hand ITC" w:cs="Adobe Devanagari"/>
              <w:b/>
              <w:bCs/>
              <w:sz w:val="32"/>
              <w:szCs w:val="32"/>
            </w:rPr>
            <w:t>Elementary</w:t>
          </w:r>
          <w:r w:rsidR="006C613D">
            <w:rPr>
              <w:rFonts w:ascii="Bradley Hand ITC" w:hAnsi="Bradley Hand ITC" w:cs="Adobe Devanagari"/>
              <w:b/>
              <w:bCs/>
              <w:sz w:val="32"/>
              <w:szCs w:val="32"/>
            </w:rPr>
            <w:t xml:space="preserve"> </w:t>
          </w:r>
          <w:r w:rsidRPr="003368EE">
            <w:rPr>
              <w:rFonts w:ascii="Adobe Devanagari" w:hAnsi="Adobe Devanagari" w:cs="Adobe Devanagari"/>
              <w:b/>
              <w:bCs/>
              <w:sz w:val="32"/>
              <w:szCs w:val="32"/>
            </w:rPr>
            <w:t xml:space="preserve"> </w:t>
          </w:r>
          <w:r w:rsidR="00530397">
            <w:rPr>
              <w:rFonts w:cstheme="minorHAnsi"/>
              <w:b/>
              <w:bCs/>
              <w:sz w:val="32"/>
              <w:szCs w:val="32"/>
            </w:rPr>
            <w:t>(</w:t>
          </w:r>
          <w:proofErr w:type="gramEnd"/>
          <w:r w:rsidR="004F2AB8">
            <w:rPr>
              <w:rFonts w:cstheme="minorHAnsi"/>
              <w:b/>
              <w:bCs/>
              <w:sz w:val="32"/>
              <w:szCs w:val="32"/>
            </w:rPr>
            <w:t>W</w:t>
          </w:r>
          <w:r w:rsidR="00530397">
            <w:rPr>
              <w:rFonts w:cstheme="minorHAnsi"/>
              <w:b/>
              <w:bCs/>
              <w:sz w:val="32"/>
              <w:szCs w:val="32"/>
            </w:rPr>
            <w:t>hite)</w:t>
          </w:r>
        </w:p>
      </w:tc>
    </w:tr>
  </w:tbl>
  <w:p w14:paraId="17AF12A2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2F875" w14:textId="77777777" w:rsidR="007F309F" w:rsidRDefault="007F30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54D25" w14:textId="77777777" w:rsidR="006F5D4A" w:rsidRDefault="006F5D4A" w:rsidP="00650259">
      <w:pPr>
        <w:spacing w:line="240" w:lineRule="auto"/>
      </w:pPr>
      <w:r>
        <w:separator/>
      </w:r>
    </w:p>
  </w:footnote>
  <w:footnote w:type="continuationSeparator" w:id="0">
    <w:p w14:paraId="165E776A" w14:textId="77777777" w:rsidR="006F5D4A" w:rsidRDefault="006F5D4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46C0D" w14:textId="77777777" w:rsidR="007F309F" w:rsidRDefault="007F30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2AA123DB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597AF52C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7CEE81B8" wp14:editId="64F35F1C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5D1C882E" w14:textId="0543A81B" w:rsidR="00562601" w:rsidRPr="002B69B4" w:rsidRDefault="006F5D4A" w:rsidP="002B69B4">
          <w:pPr>
            <w:pStyle w:val="Header"/>
          </w:pPr>
          <w:r>
            <w:t xml:space="preserve">JOHN WILL </w:t>
          </w:r>
          <w:r w:rsidR="00FE1DC0">
            <w:t>FLEECE JACKET ORDER FORM</w:t>
          </w:r>
        </w:p>
      </w:tc>
    </w:tr>
  </w:tbl>
  <w:p w14:paraId="02E9458E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55CCB" w14:textId="77777777" w:rsidR="007F309F" w:rsidRDefault="007F30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11587033">
    <w:abstractNumId w:val="11"/>
  </w:num>
  <w:num w:numId="2" w16cid:durableId="1543253334">
    <w:abstractNumId w:val="7"/>
  </w:num>
  <w:num w:numId="3" w16cid:durableId="1600023193">
    <w:abstractNumId w:val="15"/>
  </w:num>
  <w:num w:numId="4" w16cid:durableId="348220037">
    <w:abstractNumId w:val="12"/>
  </w:num>
  <w:num w:numId="5" w16cid:durableId="654185780">
    <w:abstractNumId w:val="13"/>
  </w:num>
  <w:num w:numId="6" w16cid:durableId="2133358900">
    <w:abstractNumId w:val="19"/>
  </w:num>
  <w:num w:numId="7" w16cid:durableId="1432705725">
    <w:abstractNumId w:val="6"/>
  </w:num>
  <w:num w:numId="8" w16cid:durableId="1405178467">
    <w:abstractNumId w:val="10"/>
  </w:num>
  <w:num w:numId="9" w16cid:durableId="1155759008">
    <w:abstractNumId w:val="17"/>
  </w:num>
  <w:num w:numId="10" w16cid:durableId="1505362369">
    <w:abstractNumId w:val="1"/>
  </w:num>
  <w:num w:numId="11" w16cid:durableId="330792895">
    <w:abstractNumId w:val="5"/>
  </w:num>
  <w:num w:numId="12" w16cid:durableId="884945468">
    <w:abstractNumId w:val="0"/>
  </w:num>
  <w:num w:numId="13" w16cid:durableId="940652093">
    <w:abstractNumId w:val="2"/>
  </w:num>
  <w:num w:numId="14" w16cid:durableId="1665352984">
    <w:abstractNumId w:val="9"/>
  </w:num>
  <w:num w:numId="15" w16cid:durableId="1925871243">
    <w:abstractNumId w:val="8"/>
  </w:num>
  <w:num w:numId="16" w16cid:durableId="389967321">
    <w:abstractNumId w:val="16"/>
  </w:num>
  <w:num w:numId="17" w16cid:durableId="903953378">
    <w:abstractNumId w:val="3"/>
  </w:num>
  <w:num w:numId="18" w16cid:durableId="438457208">
    <w:abstractNumId w:val="21"/>
  </w:num>
  <w:num w:numId="19" w16cid:durableId="1689138135">
    <w:abstractNumId w:val="18"/>
  </w:num>
  <w:num w:numId="20" w16cid:durableId="1472096261">
    <w:abstractNumId w:val="14"/>
  </w:num>
  <w:num w:numId="21" w16cid:durableId="90668264">
    <w:abstractNumId w:val="20"/>
  </w:num>
  <w:num w:numId="22" w16cid:durableId="182944060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D4A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C01"/>
    <w:rsid w:val="00262368"/>
    <w:rsid w:val="00264F26"/>
    <w:rsid w:val="0029163F"/>
    <w:rsid w:val="002A4ED5"/>
    <w:rsid w:val="002A648D"/>
    <w:rsid w:val="002B69B4"/>
    <w:rsid w:val="002C56E6"/>
    <w:rsid w:val="002D3A9F"/>
    <w:rsid w:val="002F5543"/>
    <w:rsid w:val="003368EE"/>
    <w:rsid w:val="00354B3D"/>
    <w:rsid w:val="00361E11"/>
    <w:rsid w:val="0036409C"/>
    <w:rsid w:val="0039760F"/>
    <w:rsid w:val="003B4744"/>
    <w:rsid w:val="003F0847"/>
    <w:rsid w:val="0040090B"/>
    <w:rsid w:val="00412576"/>
    <w:rsid w:val="00446538"/>
    <w:rsid w:val="004510DA"/>
    <w:rsid w:val="0046302A"/>
    <w:rsid w:val="00487D2D"/>
    <w:rsid w:val="0049118E"/>
    <w:rsid w:val="004D5D62"/>
    <w:rsid w:val="004F2AB8"/>
    <w:rsid w:val="0050237E"/>
    <w:rsid w:val="005112D0"/>
    <w:rsid w:val="00530397"/>
    <w:rsid w:val="00562601"/>
    <w:rsid w:val="005637EC"/>
    <w:rsid w:val="0057256E"/>
    <w:rsid w:val="00577E06"/>
    <w:rsid w:val="00582B1C"/>
    <w:rsid w:val="005867E4"/>
    <w:rsid w:val="005A3BF7"/>
    <w:rsid w:val="005A5A81"/>
    <w:rsid w:val="005D0592"/>
    <w:rsid w:val="005F2035"/>
    <w:rsid w:val="005F75F9"/>
    <w:rsid w:val="005F7990"/>
    <w:rsid w:val="006250A2"/>
    <w:rsid w:val="0063739C"/>
    <w:rsid w:val="00650259"/>
    <w:rsid w:val="00665B63"/>
    <w:rsid w:val="00674885"/>
    <w:rsid w:val="00675A02"/>
    <w:rsid w:val="006C613D"/>
    <w:rsid w:val="006F5D4A"/>
    <w:rsid w:val="00770F25"/>
    <w:rsid w:val="00787DD4"/>
    <w:rsid w:val="007A35A8"/>
    <w:rsid w:val="007B0A85"/>
    <w:rsid w:val="007C6A52"/>
    <w:rsid w:val="007F309F"/>
    <w:rsid w:val="00806FF3"/>
    <w:rsid w:val="0082043E"/>
    <w:rsid w:val="008359A6"/>
    <w:rsid w:val="008B0277"/>
    <w:rsid w:val="008E0B78"/>
    <w:rsid w:val="008E203A"/>
    <w:rsid w:val="0090021E"/>
    <w:rsid w:val="00905BCD"/>
    <w:rsid w:val="0091229C"/>
    <w:rsid w:val="0092141A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37B5"/>
    <w:rsid w:val="00BD4753"/>
    <w:rsid w:val="00BD5CB1"/>
    <w:rsid w:val="00BE62EE"/>
    <w:rsid w:val="00C003BA"/>
    <w:rsid w:val="00C427EB"/>
    <w:rsid w:val="00C46878"/>
    <w:rsid w:val="00C81922"/>
    <w:rsid w:val="00CB4A51"/>
    <w:rsid w:val="00CD1BD5"/>
    <w:rsid w:val="00CD4532"/>
    <w:rsid w:val="00CD47B0"/>
    <w:rsid w:val="00CE6104"/>
    <w:rsid w:val="00CE7918"/>
    <w:rsid w:val="00D16163"/>
    <w:rsid w:val="00D622AC"/>
    <w:rsid w:val="00DA732B"/>
    <w:rsid w:val="00DB3FAD"/>
    <w:rsid w:val="00DD447B"/>
    <w:rsid w:val="00DF0832"/>
    <w:rsid w:val="00E0535A"/>
    <w:rsid w:val="00E16DCD"/>
    <w:rsid w:val="00E33570"/>
    <w:rsid w:val="00E442E9"/>
    <w:rsid w:val="00E61C09"/>
    <w:rsid w:val="00E677FE"/>
    <w:rsid w:val="00EB3B58"/>
    <w:rsid w:val="00EC7359"/>
    <w:rsid w:val="00EE3054"/>
    <w:rsid w:val="00F00606"/>
    <w:rsid w:val="00F01256"/>
    <w:rsid w:val="00F43E2D"/>
    <w:rsid w:val="00F5418C"/>
    <w:rsid w:val="00F549BE"/>
    <w:rsid w:val="00F83578"/>
    <w:rsid w:val="00FC7475"/>
    <w:rsid w:val="00FE1D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F5CB4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a0400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AE7298CFCB64DB2910F7EB02FE517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D3DC6-19B5-41D0-BE6C-FCA0B7E9FAFD}"/>
      </w:docPartPr>
      <w:docPartBody>
        <w:p w:rsidR="004716DF" w:rsidRDefault="004716DF">
          <w:pPr>
            <w:pStyle w:val="BAE7298CFCB64DB2910F7EB02FE51774"/>
          </w:pPr>
          <w:r w:rsidRPr="002A4ED5">
            <w:t>Submitted by</w:t>
          </w:r>
        </w:p>
      </w:docPartBody>
    </w:docPart>
    <w:docPart>
      <w:docPartPr>
        <w:name w:val="5ACD2A7302664161B8926F3ED31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65C60-48A1-4F42-A68A-3289569B87F8}"/>
      </w:docPartPr>
      <w:docPartBody>
        <w:p w:rsidR="004716DF" w:rsidRDefault="004716DF">
          <w:pPr>
            <w:pStyle w:val="5ACD2A7302664161B8926F3ED31AED81"/>
          </w:pPr>
          <w:r w:rsidRPr="002A4ED5">
            <w:t>Phone</w:t>
          </w:r>
        </w:p>
      </w:docPartBody>
    </w:docPart>
    <w:docPart>
      <w:docPartPr>
        <w:name w:val="27B0143875444DFFA97AF64A9BCAE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72E13-40E6-493D-BC4D-7BEE8579F94D}"/>
      </w:docPartPr>
      <w:docPartBody>
        <w:p w:rsidR="004716DF" w:rsidRDefault="004716DF">
          <w:pPr>
            <w:pStyle w:val="27B0143875444DFFA97AF64A9BCAE5C5"/>
          </w:pPr>
          <w:r w:rsidRPr="002A4ED5">
            <w:t>Email</w:t>
          </w:r>
        </w:p>
      </w:docPartBody>
    </w:docPart>
    <w:docPart>
      <w:docPartPr>
        <w:name w:val="47DC8C47B8AA42179E4E613951DF0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A382A-F916-45FF-AF7C-C3C87411C99E}"/>
      </w:docPartPr>
      <w:docPartBody>
        <w:p w:rsidR="004716DF" w:rsidRDefault="004716DF">
          <w:pPr>
            <w:pStyle w:val="47DC8C47B8AA42179E4E613951DF0E63"/>
          </w:pPr>
          <w:r w:rsidRPr="002A4ED5">
            <w:t>Address</w:t>
          </w:r>
        </w:p>
      </w:docPartBody>
    </w:docPart>
    <w:docPart>
      <w:docPartPr>
        <w:name w:val="EFD930667EF04A3BB588D23D30BAE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3B09B-82AE-4A5E-8049-4A828817A467}"/>
      </w:docPartPr>
      <w:docPartBody>
        <w:p w:rsidR="004716DF" w:rsidRDefault="004716DF">
          <w:pPr>
            <w:pStyle w:val="EFD930667EF04A3BB588D23D30BAE55D"/>
          </w:pPr>
          <w:r w:rsidRPr="002A4ED5">
            <w:t>City/State/Zip</w:t>
          </w:r>
        </w:p>
      </w:docPartBody>
    </w:docPart>
    <w:docPart>
      <w:docPartPr>
        <w:name w:val="D3A337FC6A9348AF9C7AC027ADC47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6A43D-9821-467D-9176-0F97C036AAD5}"/>
      </w:docPartPr>
      <w:docPartBody>
        <w:p w:rsidR="004716DF" w:rsidRDefault="004716DF">
          <w:pPr>
            <w:pStyle w:val="D3A337FC6A9348AF9C7AC027ADC4781E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6DF"/>
    <w:rsid w:val="0047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E7298CFCB64DB2910F7EB02FE51774">
    <w:name w:val="BAE7298CFCB64DB2910F7EB02FE51774"/>
  </w:style>
  <w:style w:type="paragraph" w:customStyle="1" w:styleId="5ACD2A7302664161B8926F3ED31AED81">
    <w:name w:val="5ACD2A7302664161B8926F3ED31AED81"/>
  </w:style>
  <w:style w:type="paragraph" w:customStyle="1" w:styleId="27B0143875444DFFA97AF64A9BCAE5C5">
    <w:name w:val="27B0143875444DFFA97AF64A9BCAE5C5"/>
  </w:style>
  <w:style w:type="paragraph" w:customStyle="1" w:styleId="47DC8C47B8AA42179E4E613951DF0E63">
    <w:name w:val="47DC8C47B8AA42179E4E613951DF0E63"/>
  </w:style>
  <w:style w:type="paragraph" w:customStyle="1" w:styleId="EFD930667EF04A3BB588D23D30BAE55D">
    <w:name w:val="EFD930667EF04A3BB588D23D30BAE55D"/>
  </w:style>
  <w:style w:type="paragraph" w:customStyle="1" w:styleId="D3A337FC6A9348AF9C7AC027ADC4781E">
    <w:name w:val="D3A337FC6A9348AF9C7AC027ADC478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2022-11-04T17:53:00Z</dcterms:created>
  <dcterms:modified xsi:type="dcterms:W3CDTF">2022-11-04T17:53:00Z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