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550" w:type="dxa"/>
        <w:tblInd w:w="-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550"/>
      </w:tblGrid>
      <w:tr w:rsidR="00897FB4" w:rsidRPr="00897FB4" w:rsidTr="00857A3C">
        <w:trPr>
          <w:trHeight w:val="8366"/>
          <w:tblHeader/>
        </w:trPr>
        <w:tc>
          <w:tcPr>
            <w:tcW w:w="8550" w:type="dxa"/>
          </w:tcPr>
          <w:p w:rsidR="00897FB4" w:rsidRPr="00106361" w:rsidRDefault="009D47F7" w:rsidP="00897FB4">
            <w:pPr>
              <w:pStyle w:val="Subtitle"/>
              <w:rPr>
                <w:b/>
                <w:sz w:val="36"/>
                <w:szCs w:val="36"/>
              </w:rPr>
            </w:pPr>
            <w:r w:rsidRPr="00106361">
              <w:rPr>
                <w:b/>
                <w:sz w:val="36"/>
                <w:szCs w:val="36"/>
              </w:rPr>
              <w:t>May and June Newsletter</w:t>
            </w:r>
          </w:p>
          <w:p w:rsidR="00897FB4" w:rsidRPr="00106361" w:rsidRDefault="009D47F7" w:rsidP="00897FB4">
            <w:pPr>
              <w:pStyle w:val="Title"/>
              <w:rPr>
                <w:sz w:val="56"/>
                <w:szCs w:val="56"/>
              </w:rPr>
            </w:pPr>
            <w:r w:rsidRPr="00106361">
              <w:rPr>
                <w:sz w:val="56"/>
                <w:szCs w:val="56"/>
              </w:rPr>
              <w:t>Boulder Elementary</w:t>
            </w:r>
          </w:p>
          <w:p w:rsidR="00897FB4" w:rsidRPr="00106361" w:rsidRDefault="00897FB4" w:rsidP="00897FB4">
            <w:pPr>
              <w:pStyle w:val="Subtitle"/>
              <w:rPr>
                <w:sz w:val="56"/>
                <w:szCs w:val="56"/>
              </w:rPr>
            </w:pPr>
          </w:p>
          <w:p w:rsidR="00DD1290" w:rsidRDefault="00DD1290" w:rsidP="00897FB4">
            <w:pPr>
              <w:pStyle w:val="Date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May 6</w:t>
            </w:r>
            <w:r w:rsidRPr="00DD1290">
              <w:rPr>
                <w:color w:val="auto"/>
                <w:sz w:val="28"/>
                <w:szCs w:val="28"/>
                <w:vertAlign w:val="superscript"/>
              </w:rPr>
              <w:t>th</w:t>
            </w:r>
            <w:r>
              <w:rPr>
                <w:color w:val="auto"/>
                <w:sz w:val="28"/>
                <w:szCs w:val="28"/>
              </w:rPr>
              <w:t xml:space="preserve"> -  4</w:t>
            </w:r>
            <w:r w:rsidRPr="00DD1290">
              <w:rPr>
                <w:color w:val="auto"/>
                <w:sz w:val="28"/>
                <w:szCs w:val="28"/>
                <w:vertAlign w:val="superscript"/>
              </w:rPr>
              <w:t>th</w:t>
            </w:r>
            <w:r>
              <w:rPr>
                <w:color w:val="auto"/>
                <w:sz w:val="28"/>
                <w:szCs w:val="28"/>
              </w:rPr>
              <w:t xml:space="preserve"> Quarter Midterm</w:t>
            </w:r>
          </w:p>
          <w:p w:rsidR="00897FB4" w:rsidRPr="009D47F7" w:rsidRDefault="009D47F7" w:rsidP="00897FB4">
            <w:pPr>
              <w:pStyle w:val="Dat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May 15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>- 5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Grade Science Fair</w:t>
            </w:r>
            <w:r w:rsidR="00304589">
              <w:rPr>
                <w:color w:val="auto"/>
                <w:sz w:val="28"/>
                <w:szCs w:val="28"/>
              </w:rPr>
              <w:t xml:space="preserve">  2:00pm – 3:00pm</w:t>
            </w:r>
          </w:p>
          <w:p w:rsidR="00897FB4" w:rsidRPr="009D47F7" w:rsidRDefault="009D47F7" w:rsidP="00897FB4">
            <w:pPr>
              <w:pStyle w:val="Tim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May 26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</w:t>
            </w:r>
            <w:r w:rsidRPr="009D47F7">
              <w:rPr>
                <w:color w:val="FF0000"/>
                <w:sz w:val="28"/>
                <w:szCs w:val="28"/>
              </w:rPr>
              <w:t>– No School</w:t>
            </w:r>
          </w:p>
          <w:p w:rsidR="009D47F7" w:rsidRPr="009D47F7" w:rsidRDefault="009D47F7" w:rsidP="00897FB4">
            <w:pPr>
              <w:pStyle w:val="Tim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May 27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– Spring concert</w:t>
            </w:r>
          </w:p>
          <w:p w:rsidR="009D47F7" w:rsidRPr="009D47F7" w:rsidRDefault="009D47F7" w:rsidP="00897FB4">
            <w:pPr>
              <w:pStyle w:val="Tim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May 29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– 8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Grade field trip</w:t>
            </w:r>
          </w:p>
          <w:p w:rsidR="00981290" w:rsidRDefault="009D47F7" w:rsidP="00E44685">
            <w:pPr>
              <w:pStyle w:val="Tim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May 30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– 3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rd</w:t>
            </w:r>
            <w:r w:rsidRPr="009D47F7">
              <w:rPr>
                <w:color w:val="auto"/>
                <w:sz w:val="28"/>
                <w:szCs w:val="28"/>
              </w:rPr>
              <w:t xml:space="preserve"> and 4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Grade Field trip</w:t>
            </w:r>
          </w:p>
          <w:p w:rsidR="00E44685" w:rsidRPr="009D47F7" w:rsidRDefault="00E44685" w:rsidP="00E44685">
            <w:pPr>
              <w:pStyle w:val="Time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May 30</w:t>
            </w:r>
            <w:r w:rsidRPr="00E44685">
              <w:rPr>
                <w:color w:val="auto"/>
                <w:sz w:val="28"/>
                <w:szCs w:val="28"/>
                <w:vertAlign w:val="superscript"/>
              </w:rPr>
              <w:t>th</w:t>
            </w:r>
            <w:r>
              <w:rPr>
                <w:color w:val="auto"/>
                <w:sz w:val="28"/>
                <w:szCs w:val="28"/>
              </w:rPr>
              <w:t xml:space="preserve"> – Kindercubs- 2</w:t>
            </w:r>
            <w:r w:rsidRPr="00E44685">
              <w:rPr>
                <w:color w:val="auto"/>
                <w:sz w:val="28"/>
                <w:szCs w:val="28"/>
                <w:vertAlign w:val="superscript"/>
              </w:rPr>
              <w:t>nd</w:t>
            </w:r>
            <w:r>
              <w:rPr>
                <w:color w:val="auto"/>
                <w:sz w:val="28"/>
                <w:szCs w:val="28"/>
              </w:rPr>
              <w:t xml:space="preserve"> Grade walking field trip</w:t>
            </w:r>
          </w:p>
          <w:p w:rsidR="009D47F7" w:rsidRDefault="009D47F7" w:rsidP="00897FB4">
            <w:pPr>
              <w:pStyle w:val="Time"/>
              <w:rPr>
                <w:color w:val="auto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June 2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nd</w:t>
            </w:r>
            <w:r w:rsidRPr="009D47F7">
              <w:rPr>
                <w:color w:val="auto"/>
                <w:sz w:val="28"/>
                <w:szCs w:val="28"/>
              </w:rPr>
              <w:t xml:space="preserve"> – 8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Grade Graduation</w:t>
            </w:r>
            <w:r w:rsidR="004D7A52">
              <w:rPr>
                <w:color w:val="auto"/>
                <w:sz w:val="28"/>
                <w:szCs w:val="28"/>
              </w:rPr>
              <w:t xml:space="preserve"> at 6:00pm</w:t>
            </w:r>
          </w:p>
          <w:p w:rsidR="00E44685" w:rsidRPr="009D47F7" w:rsidRDefault="00E44685" w:rsidP="00897FB4">
            <w:pPr>
              <w:pStyle w:val="Time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June 3</w:t>
            </w:r>
            <w:r w:rsidRPr="00E44685">
              <w:rPr>
                <w:color w:val="auto"/>
                <w:sz w:val="28"/>
                <w:szCs w:val="28"/>
                <w:vertAlign w:val="superscript"/>
              </w:rPr>
              <w:t>rd</w:t>
            </w:r>
            <w:r>
              <w:rPr>
                <w:color w:val="auto"/>
                <w:sz w:val="28"/>
                <w:szCs w:val="28"/>
              </w:rPr>
              <w:t xml:space="preserve"> – Kindercubs – 2</w:t>
            </w:r>
            <w:r w:rsidRPr="00E44685">
              <w:rPr>
                <w:color w:val="auto"/>
                <w:sz w:val="28"/>
                <w:szCs w:val="28"/>
                <w:vertAlign w:val="superscript"/>
              </w:rPr>
              <w:t>nd</w:t>
            </w:r>
            <w:r>
              <w:rPr>
                <w:color w:val="auto"/>
                <w:sz w:val="28"/>
                <w:szCs w:val="28"/>
              </w:rPr>
              <w:t xml:space="preserve"> Grade Field Day</w:t>
            </w:r>
          </w:p>
          <w:p w:rsidR="00897FB4" w:rsidRDefault="009D47F7" w:rsidP="009D47F7">
            <w:pPr>
              <w:pStyle w:val="Time"/>
              <w:rPr>
                <w:color w:val="FF0000"/>
                <w:sz w:val="28"/>
                <w:szCs w:val="28"/>
              </w:rPr>
            </w:pPr>
            <w:r w:rsidRPr="009D47F7">
              <w:rPr>
                <w:color w:val="auto"/>
                <w:sz w:val="28"/>
                <w:szCs w:val="28"/>
              </w:rPr>
              <w:t>June 4</w:t>
            </w:r>
            <w:r w:rsidRPr="009D47F7">
              <w:rPr>
                <w:color w:val="auto"/>
                <w:sz w:val="28"/>
                <w:szCs w:val="28"/>
                <w:vertAlign w:val="superscript"/>
              </w:rPr>
              <w:t>th</w:t>
            </w:r>
            <w:r w:rsidRPr="009D47F7">
              <w:rPr>
                <w:color w:val="auto"/>
                <w:sz w:val="28"/>
                <w:szCs w:val="28"/>
              </w:rPr>
              <w:t xml:space="preserve"> – Last Day of School  </w:t>
            </w:r>
            <w:r w:rsidRPr="009D47F7">
              <w:rPr>
                <w:color w:val="FF0000"/>
                <w:sz w:val="28"/>
                <w:szCs w:val="28"/>
              </w:rPr>
              <w:t>Noon release</w:t>
            </w:r>
          </w:p>
          <w:p w:rsidR="005333E8" w:rsidRPr="005333E8" w:rsidRDefault="005333E8" w:rsidP="009D47F7">
            <w:pPr>
              <w:pStyle w:val="Time"/>
              <w:rPr>
                <w:color w:val="000000" w:themeColor="text1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June </w:t>
            </w:r>
            <w:r w:rsidRPr="005333E8">
              <w:rPr>
                <w:color w:val="000000" w:themeColor="text1"/>
                <w:sz w:val="28"/>
                <w:szCs w:val="28"/>
              </w:rPr>
              <w:t>16</w:t>
            </w:r>
            <w:r w:rsidRPr="005333E8">
              <w:rPr>
                <w:color w:val="000000" w:themeColor="text1"/>
                <w:sz w:val="28"/>
                <w:szCs w:val="28"/>
                <w:vertAlign w:val="superscript"/>
              </w:rPr>
              <w:t xml:space="preserve">th </w:t>
            </w:r>
            <w:r w:rsidRPr="005333E8">
              <w:rPr>
                <w:color w:val="000000" w:themeColor="text1"/>
                <w:sz w:val="28"/>
                <w:szCs w:val="28"/>
              </w:rPr>
              <w:t>– Summer Program begins</w:t>
            </w:r>
          </w:p>
          <w:p w:rsidR="00897FB4" w:rsidRPr="00897FB4" w:rsidRDefault="00897FB4" w:rsidP="009D47F7">
            <w:pPr>
              <w:pStyle w:val="Location"/>
              <w:ind w:left="0"/>
            </w:pPr>
          </w:p>
          <w:p w:rsidR="00897FB4" w:rsidRDefault="005333E8" w:rsidP="009D47F7">
            <w:pPr>
              <w:ind w:left="0"/>
              <w:jc w:val="center"/>
              <w:rPr>
                <w:color w:val="D12F31" w:themeColor="accent2"/>
                <w:sz w:val="28"/>
                <w:szCs w:val="28"/>
              </w:rPr>
            </w:pPr>
            <w:r>
              <w:rPr>
                <w:color w:val="D12F31" w:themeColor="accent2"/>
                <w:sz w:val="28"/>
                <w:szCs w:val="28"/>
              </w:rPr>
              <w:t>Have a Fantastic Summer!!</w:t>
            </w:r>
          </w:p>
          <w:p w:rsidR="009D47F7" w:rsidRPr="009D47F7" w:rsidRDefault="009D47F7" w:rsidP="009D47F7">
            <w:pPr>
              <w:ind w:left="0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7FB4" w:rsidP="001570B2">
            <w:pPr>
              <w:pStyle w:val="ContactInfo"/>
            </w:pP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7"/>
      <w:footerReference w:type="default" r:id="rId8"/>
      <w:headerReference w:type="first" r:id="rId9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88C" w:rsidRDefault="0040288C" w:rsidP="0068245E">
      <w:pPr>
        <w:spacing w:after="0" w:line="240" w:lineRule="auto"/>
      </w:pPr>
      <w:r>
        <w:separator/>
      </w:r>
    </w:p>
  </w:endnote>
  <w:endnote w:type="continuationSeparator" w:id="0">
    <w:p w:rsidR="0040288C" w:rsidRDefault="0040288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88C" w:rsidRDefault="0040288C" w:rsidP="0068245E">
      <w:pPr>
        <w:spacing w:after="0" w:line="240" w:lineRule="auto"/>
      </w:pPr>
      <w:r>
        <w:separator/>
      </w:r>
    </w:p>
  </w:footnote>
  <w:footnote w:type="continuationSeparator" w:id="0">
    <w:p w:rsidR="0040288C" w:rsidRDefault="0040288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7091E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B1C713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79FE030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52F67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F7"/>
    <w:rsid w:val="000E33EA"/>
    <w:rsid w:val="00106361"/>
    <w:rsid w:val="001570B2"/>
    <w:rsid w:val="001624C3"/>
    <w:rsid w:val="00220400"/>
    <w:rsid w:val="00242C51"/>
    <w:rsid w:val="002733AA"/>
    <w:rsid w:val="002A068F"/>
    <w:rsid w:val="00304589"/>
    <w:rsid w:val="0040288C"/>
    <w:rsid w:val="004611DB"/>
    <w:rsid w:val="004D7A52"/>
    <w:rsid w:val="005333E8"/>
    <w:rsid w:val="005D2D39"/>
    <w:rsid w:val="0068245E"/>
    <w:rsid w:val="0069500E"/>
    <w:rsid w:val="00713F12"/>
    <w:rsid w:val="007A4EDB"/>
    <w:rsid w:val="00824D4B"/>
    <w:rsid w:val="00834305"/>
    <w:rsid w:val="00857A3C"/>
    <w:rsid w:val="00897FB4"/>
    <w:rsid w:val="009124DD"/>
    <w:rsid w:val="0094423C"/>
    <w:rsid w:val="00981290"/>
    <w:rsid w:val="009D47F7"/>
    <w:rsid w:val="00A95506"/>
    <w:rsid w:val="00AB123B"/>
    <w:rsid w:val="00AC5DF2"/>
    <w:rsid w:val="00B168F9"/>
    <w:rsid w:val="00C66EB4"/>
    <w:rsid w:val="00C67FD5"/>
    <w:rsid w:val="00C93A32"/>
    <w:rsid w:val="00CE754C"/>
    <w:rsid w:val="00CF207A"/>
    <w:rsid w:val="00D529A9"/>
    <w:rsid w:val="00DD1290"/>
    <w:rsid w:val="00E402F3"/>
    <w:rsid w:val="00E43EFE"/>
    <w:rsid w:val="00E4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29E33DFA-31C2-4A8A-A0BB-EA0065A3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ettis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390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Tawni Pettis</dc:creator>
  <cp:keywords/>
  <dc:description/>
  <cp:lastModifiedBy>Tawni Pettis</cp:lastModifiedBy>
  <cp:revision>13</cp:revision>
  <dcterms:created xsi:type="dcterms:W3CDTF">2025-05-01T15:19:00Z</dcterms:created>
  <dcterms:modified xsi:type="dcterms:W3CDTF">2025-05-01T21:54:00Z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