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C58CD" w14:textId="77777777" w:rsidR="00DD5246" w:rsidRDefault="00DD5246" w:rsidP="00EF2DC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145B19AE" wp14:editId="05F4DBC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772400" cy="10058822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822"/>
                          <a:chOff x="-130" y="0"/>
                          <a:chExt cx="7772400" cy="1005882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0"/>
                          <a:stretch/>
                        </pic:blipFill>
                        <pic:spPr bwMode="auto">
                          <a:xfrm>
                            <a:off x="-130" y="422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755890" cy="100457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7000">
                                <a:srgbClr val="000000">
                                  <a:alpha val="52000"/>
                                </a:srgbClr>
                              </a:gs>
                              <a:gs pos="0">
                                <a:schemeClr val="tx1">
                                  <a:alpha val="81000"/>
                                </a:schemeClr>
                              </a:gs>
                              <a:gs pos="100000">
                                <a:schemeClr val="tx1">
                                  <a:alpha val="84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8600" y="4462956"/>
                            <a:ext cx="7283450" cy="53886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4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EF87D5" w14:textId="77777777" w:rsidR="00DD5246" w:rsidRPr="00812F42" w:rsidRDefault="00DD5246" w:rsidP="00DD52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2438400" y="3855720"/>
                            <a:ext cx="2847975" cy="376555"/>
                            <a:chOff x="0" y="0"/>
                            <a:chExt cx="2847975" cy="376555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 flipV="1">
                              <a:off x="393700" y="25400"/>
                              <a:ext cx="2454275" cy="3511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 flipV="1">
                              <a:off x="0" y="0"/>
                              <a:ext cx="2454275" cy="3511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7755890" cy="1143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5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DA8DFB" w14:textId="77777777" w:rsidR="00DD5246" w:rsidRPr="00812F42" w:rsidRDefault="00DD5246" w:rsidP="00DD52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3322320" y="6705600"/>
                            <a:ext cx="1084521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8600" y="9083041"/>
                            <a:ext cx="7275444" cy="5486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  <a:alpha val="8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0A3E0B" w14:textId="77777777" w:rsidR="00DD5246" w:rsidRPr="00812F42" w:rsidRDefault="00DD5246" w:rsidP="00DD5246">
                              <w:pPr>
                                <w:jc w:val="center"/>
                                <w:rPr>
                                  <w:color w:val="846700" w:themeColor="accent1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B19AE" id="Group 2" o:spid="_x0000_s1026" alt="&quot;&quot;" style="position:absolute;margin-left:-18pt;margin-top:-18pt;width:612pt;height:792.05pt;z-index:-251569152;mso-width-relative:margin;mso-height-relative:margin" coordorigin="-1" coordsize="77724,100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1;top:4;width:77723;height:100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">
                  <v:imagedata r:id="rId11" o:title="" cropbottom="-85f"/>
                  <o:lock v:ext="edit" aspectratio="f"/>
                </v:shape>
                <v:rect id="Rectangle 4" o:spid="_x0000_s1028" style="position:absolute;width:77558;height:100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" fillcolor="black [3213]" stroked="f" strokeweight="1pt">
                  <v:fill opacity="55050f" color2="black [3213]" o:opacity2="53084f" rotate="t" angle="180" focus="47%" type="gradient"/>
                </v:rect>
                <v:rect id="Rectangle 9" o:spid="_x0000_s1029" style="position:absolute;left:2286;top:44629;width:72834;height:5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" fillcolor="#e64823 [3208]" stroked="f" strokeweight="1pt">
                  <v:fill opacity="27499f"/>
                  <v:textbox>
                    <w:txbxContent>
                      <w:p w14:paraId="1BEF87D5" w14:textId="77777777" w:rsidR="00DD5246" w:rsidRPr="00812F42" w:rsidRDefault="00DD5246" w:rsidP="00DD5246">
                        <w:pPr>
                          <w:jc w:val="center"/>
                        </w:pPr>
                      </w:p>
                    </w:txbxContent>
                  </v:textbox>
                </v:rect>
                <v:group id="Group 26" o:spid="_x0000_s1030" style="position:absolute;left:24384;top:38557;width:28479;height:3765" coordsize="28479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Straight Connector 24" o:spid="_x0000_s1031" style="position:absolute;flip:y;visibility:visible;mso-wrap-style:square" from="3937,254" to="2847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" strokecolor="#ffca08 [3204]" strokeweight="1pt">
                    <v:stroke joinstyle="miter"/>
                  </v:line>
                  <v:line id="Straight Connector 25" o:spid="_x0000_s1032" style="position:absolute;flip:y;visibility:visible;mso-wrap-style:square" from="0,0" to="2454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" strokecolor="#ffca08 [3204]" strokeweight="1pt">
                    <v:stroke joinstyle="miter"/>
                  </v:line>
                </v:group>
                <v:rect id="Rectangle 27" o:spid="_x0000_s1033" style="position:absolute;width:7755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" fillcolor="#e64823 [3208]" stroked="f" strokeweight="1pt">
                  <v:fill opacity="38036f"/>
                  <v:textbox>
                    <w:txbxContent>
                      <w:p w14:paraId="1ADA8DFB" w14:textId="77777777" w:rsidR="00DD5246" w:rsidRPr="00812F42" w:rsidRDefault="00DD5246" w:rsidP="00DD5246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29" o:spid="_x0000_s1034" style="position:absolute;visibility:visible;mso-wrap-style:square" from="33223,67056" to="44068,6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K8wwAAANs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XxFzy/hB8gtw8AAAD//wMAUEsBAi0AFAAGAAgAAAAhANvh9svuAAAAhQEAABMAAAAAAAAAAAAA&#10;AAAAAAAAAFtDb250ZW50X1R5cGVzXS54bWxQSwECLQAUAAYACAAAACEAWvQsW78AAAAVAQAACwAA&#10;AAAAAAAAAAAAAAAfAQAAX3JlbHMvLnJlbHNQSwECLQAUAAYACAAAACEAdE4CvMMAAADbAAAADwAA&#10;AAAAAAAAAAAAAAAHAgAAZHJzL2Rvd25yZXYueG1sUEsFBgAAAAADAAMAtwAAAPcCAAAAAA==&#10;" strokecolor="#ffca08 [3204]" strokeweight="1.5pt">
                  <v:stroke joinstyle="miter"/>
                </v:line>
                <v:rect id="Rectangle 31" o:spid="_x0000_s1035" style="position:absolute;left:2286;top:90830;width:7275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" fillcolor="#2f160f [1606]" stroked="f" strokeweight="1pt">
                  <v:fill opacity="57568f"/>
                  <v:textbox>
                    <w:txbxContent>
                      <w:p w14:paraId="180A3E0B" w14:textId="77777777" w:rsidR="00DD5246" w:rsidRPr="00812F42" w:rsidRDefault="00DD5246" w:rsidP="00DD5246">
                        <w:pPr>
                          <w:jc w:val="center"/>
                          <w:rPr>
                            <w:color w:val="846700" w:themeColor="accent1" w:themeShade="8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6E7BB77" w14:textId="77777777" w:rsidR="00807C64" w:rsidRDefault="00807C64" w:rsidP="00807C6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D9FA07C" wp14:editId="0FDC63F5">
                <wp:extent cx="6813550" cy="1600200"/>
                <wp:effectExtent l="0" t="400050" r="0" b="400050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16C2" w14:textId="77777777" w:rsidR="00807C64" w:rsidRPr="006F2227" w:rsidRDefault="006F2227" w:rsidP="006F2227">
                            <w:pPr>
                              <w:pStyle w:val="Title"/>
                              <w:rPr>
                                <w:sz w:val="144"/>
                                <w:szCs w:val="144"/>
                              </w:rPr>
                            </w:pPr>
                            <w:r w:rsidRPr="006F2227">
                              <w:rPr>
                                <w:sz w:val="144"/>
                                <w:szCs w:val="144"/>
                              </w:rPr>
                              <w:t xml:space="preserve">Free </w:t>
                            </w:r>
                            <w:r w:rsidR="003266AA" w:rsidRPr="006F2227">
                              <w:rPr>
                                <w:sz w:val="144"/>
                                <w:szCs w:val="144"/>
                              </w:rPr>
                              <w:t>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9FA0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width:536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" filled="f" stroked="f">
                <v:textbox>
                  <w:txbxContent>
                    <w:p w14:paraId="425916C2" w14:textId="77777777" w:rsidR="00807C64" w:rsidRPr="006F2227" w:rsidRDefault="006F2227" w:rsidP="006F2227">
                      <w:pPr>
                        <w:pStyle w:val="Title"/>
                        <w:rPr>
                          <w:sz w:val="144"/>
                          <w:szCs w:val="144"/>
                        </w:rPr>
                      </w:pPr>
                      <w:r w:rsidRPr="006F2227">
                        <w:rPr>
                          <w:sz w:val="144"/>
                          <w:szCs w:val="144"/>
                        </w:rPr>
                        <w:t xml:space="preserve">Free </w:t>
                      </w:r>
                      <w:r w:rsidR="003266AA" w:rsidRPr="006F2227">
                        <w:rPr>
                          <w:sz w:val="144"/>
                          <w:szCs w:val="144"/>
                        </w:rPr>
                        <w:t>Breakfast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DD5246" w:rsidRPr="00812F42" w14:paraId="28DF6DD5" w14:textId="77777777" w:rsidTr="00807C64">
        <w:trPr>
          <w:trHeight w:val="2232"/>
        </w:trPr>
        <w:tc>
          <w:tcPr>
            <w:tcW w:w="11520" w:type="dxa"/>
            <w:vAlign w:val="center"/>
          </w:tcPr>
          <w:p w14:paraId="230F9BF9" w14:textId="77777777" w:rsidR="00DD5246" w:rsidRPr="00C94728" w:rsidRDefault="003266AA" w:rsidP="003266AA">
            <w:pPr>
              <w:pStyle w:val="Heading1"/>
            </w:pPr>
            <w:r>
              <w:t>The most important meal of the day!</w:t>
            </w:r>
          </w:p>
        </w:tc>
      </w:tr>
      <w:tr w:rsidR="003D415A" w14:paraId="53B51653" w14:textId="77777777" w:rsidTr="003D415A">
        <w:trPr>
          <w:trHeight w:val="2245"/>
        </w:trPr>
        <w:tc>
          <w:tcPr>
            <w:tcW w:w="11520" w:type="dxa"/>
            <w:vAlign w:val="center"/>
          </w:tcPr>
          <w:p w14:paraId="1E855E12" w14:textId="52E02159" w:rsidR="003266AA" w:rsidRP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 w:rsidRPr="003266AA">
              <w:rPr>
                <w:noProof/>
                <w:sz w:val="48"/>
                <w:szCs w:val="48"/>
              </w:rPr>
              <w:t>Adams-8:</w:t>
            </w:r>
            <w:r w:rsidR="00015E06">
              <w:rPr>
                <w:noProof/>
                <w:sz w:val="48"/>
                <w:szCs w:val="48"/>
              </w:rPr>
              <w:t>35</w:t>
            </w:r>
            <w:r w:rsidRPr="003266AA">
              <w:rPr>
                <w:noProof/>
                <w:sz w:val="48"/>
                <w:szCs w:val="48"/>
              </w:rPr>
              <w:t>-</w:t>
            </w:r>
            <w:r w:rsidR="00EC676F">
              <w:rPr>
                <w:noProof/>
                <w:sz w:val="48"/>
                <w:szCs w:val="48"/>
              </w:rPr>
              <w:t>8:55</w:t>
            </w:r>
            <w:r w:rsidRPr="003266AA">
              <w:rPr>
                <w:noProof/>
                <w:sz w:val="48"/>
                <w:szCs w:val="48"/>
              </w:rPr>
              <w:t xml:space="preserve"> </w:t>
            </w:r>
          </w:p>
          <w:p w14:paraId="7D769C45" w14:textId="2D8BD72F" w:rsidR="003266AA" w:rsidRP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 w:rsidRPr="003266AA">
              <w:rPr>
                <w:noProof/>
                <w:sz w:val="48"/>
                <w:szCs w:val="48"/>
              </w:rPr>
              <w:t>Chestnut Hill-8:</w:t>
            </w:r>
            <w:r w:rsidR="00015E06">
              <w:rPr>
                <w:noProof/>
                <w:sz w:val="48"/>
                <w:szCs w:val="48"/>
              </w:rPr>
              <w:t>3</w:t>
            </w:r>
            <w:r w:rsidRPr="003266AA">
              <w:rPr>
                <w:noProof/>
                <w:sz w:val="48"/>
                <w:szCs w:val="48"/>
              </w:rPr>
              <w:t>5-</w:t>
            </w:r>
            <w:r w:rsidR="00EC676F">
              <w:rPr>
                <w:noProof/>
                <w:sz w:val="48"/>
                <w:szCs w:val="48"/>
              </w:rPr>
              <w:t>8:55</w:t>
            </w:r>
            <w:r w:rsidRPr="003266AA">
              <w:rPr>
                <w:noProof/>
                <w:sz w:val="48"/>
                <w:szCs w:val="48"/>
              </w:rPr>
              <w:t xml:space="preserve"> </w:t>
            </w:r>
          </w:p>
          <w:p w14:paraId="4A560B10" w14:textId="2CC20880" w:rsidR="003266AA" w:rsidRP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 w:rsidRPr="003266AA">
              <w:rPr>
                <w:noProof/>
                <w:sz w:val="48"/>
                <w:szCs w:val="48"/>
              </w:rPr>
              <w:t>Woodcrest-8:</w:t>
            </w:r>
            <w:r w:rsidR="00015E06">
              <w:rPr>
                <w:noProof/>
                <w:sz w:val="48"/>
                <w:szCs w:val="48"/>
              </w:rPr>
              <w:t>5</w:t>
            </w:r>
            <w:r w:rsidRPr="003266AA">
              <w:rPr>
                <w:noProof/>
                <w:sz w:val="48"/>
                <w:szCs w:val="48"/>
              </w:rPr>
              <w:t>0-9:</w:t>
            </w:r>
            <w:r w:rsidR="00EC676F">
              <w:rPr>
                <w:noProof/>
                <w:sz w:val="48"/>
                <w:szCs w:val="48"/>
              </w:rPr>
              <w:t>05</w:t>
            </w:r>
            <w:r w:rsidRPr="003266AA">
              <w:rPr>
                <w:noProof/>
                <w:sz w:val="48"/>
                <w:szCs w:val="48"/>
              </w:rPr>
              <w:t xml:space="preserve"> </w:t>
            </w:r>
          </w:p>
          <w:p w14:paraId="61F3325D" w14:textId="4E038789" w:rsidR="003266AA" w:rsidRP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 w:rsidRPr="003266AA">
              <w:rPr>
                <w:noProof/>
                <w:sz w:val="48"/>
                <w:szCs w:val="48"/>
              </w:rPr>
              <w:t>Siebert-8:</w:t>
            </w:r>
            <w:r w:rsidR="00015E06">
              <w:rPr>
                <w:noProof/>
                <w:sz w:val="48"/>
                <w:szCs w:val="48"/>
              </w:rPr>
              <w:t>50</w:t>
            </w:r>
            <w:r w:rsidRPr="003266AA">
              <w:rPr>
                <w:noProof/>
                <w:sz w:val="48"/>
                <w:szCs w:val="48"/>
              </w:rPr>
              <w:t>-9:1</w:t>
            </w:r>
            <w:r w:rsidR="00EC676F">
              <w:rPr>
                <w:noProof/>
                <w:sz w:val="48"/>
                <w:szCs w:val="48"/>
              </w:rPr>
              <w:t>0</w:t>
            </w:r>
            <w:r w:rsidRPr="003266AA">
              <w:rPr>
                <w:noProof/>
                <w:sz w:val="48"/>
                <w:szCs w:val="48"/>
              </w:rPr>
              <w:t xml:space="preserve"> </w:t>
            </w:r>
          </w:p>
          <w:p w14:paraId="49DFF38D" w14:textId="6F796482" w:rsid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 w:rsidRPr="003266AA">
              <w:rPr>
                <w:noProof/>
                <w:sz w:val="48"/>
                <w:szCs w:val="48"/>
              </w:rPr>
              <w:t>Central Park-8:3</w:t>
            </w:r>
            <w:r w:rsidR="00015E06">
              <w:rPr>
                <w:noProof/>
                <w:sz w:val="48"/>
                <w:szCs w:val="48"/>
              </w:rPr>
              <w:t>5</w:t>
            </w:r>
            <w:r w:rsidRPr="003266AA">
              <w:rPr>
                <w:noProof/>
                <w:sz w:val="48"/>
                <w:szCs w:val="48"/>
              </w:rPr>
              <w:t>-9:00</w:t>
            </w:r>
            <w:r>
              <w:rPr>
                <w:noProof/>
                <w:sz w:val="48"/>
                <w:szCs w:val="48"/>
              </w:rPr>
              <w:t xml:space="preserve"> </w:t>
            </w:r>
          </w:p>
          <w:p w14:paraId="2F8F32ED" w14:textId="435ADB03" w:rsid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Pre-Primary-</w:t>
            </w:r>
            <w:r w:rsidR="00EC676F">
              <w:rPr>
                <w:noProof/>
                <w:sz w:val="48"/>
                <w:szCs w:val="48"/>
              </w:rPr>
              <w:t>9:00</w:t>
            </w:r>
            <w:r>
              <w:rPr>
                <w:noProof/>
                <w:sz w:val="48"/>
                <w:szCs w:val="48"/>
              </w:rPr>
              <w:t>-</w:t>
            </w:r>
            <w:r w:rsidR="00015E06">
              <w:rPr>
                <w:noProof/>
                <w:sz w:val="48"/>
                <w:szCs w:val="48"/>
              </w:rPr>
              <w:t>10:00</w:t>
            </w:r>
            <w:r>
              <w:rPr>
                <w:noProof/>
                <w:sz w:val="48"/>
                <w:szCs w:val="48"/>
              </w:rPr>
              <w:t xml:space="preserve"> </w:t>
            </w:r>
          </w:p>
          <w:p w14:paraId="23A18B9C" w14:textId="7F9608C7" w:rsid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Plymouth-8:50-9:</w:t>
            </w:r>
            <w:r w:rsidR="00015E06">
              <w:rPr>
                <w:noProof/>
                <w:sz w:val="48"/>
                <w:szCs w:val="48"/>
              </w:rPr>
              <w:t>1</w:t>
            </w:r>
            <w:r w:rsidR="00EC676F">
              <w:rPr>
                <w:noProof/>
                <w:sz w:val="48"/>
                <w:szCs w:val="48"/>
              </w:rPr>
              <w:t>0</w:t>
            </w:r>
            <w:r>
              <w:rPr>
                <w:noProof/>
                <w:sz w:val="48"/>
                <w:szCs w:val="48"/>
              </w:rPr>
              <w:t xml:space="preserve"> </w:t>
            </w:r>
          </w:p>
          <w:p w14:paraId="0775AD87" w14:textId="0374BB79" w:rsid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Midland High-7:15-7:4</w:t>
            </w:r>
            <w:r w:rsidR="00EC676F">
              <w:rPr>
                <w:noProof/>
                <w:sz w:val="48"/>
                <w:szCs w:val="48"/>
              </w:rPr>
              <w:t>0</w:t>
            </w:r>
            <w:r>
              <w:rPr>
                <w:noProof/>
                <w:sz w:val="48"/>
                <w:szCs w:val="48"/>
              </w:rPr>
              <w:t xml:space="preserve"> </w:t>
            </w:r>
          </w:p>
          <w:p w14:paraId="488EBCF4" w14:textId="25EB97AC" w:rsid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Dow High-7:</w:t>
            </w:r>
            <w:r w:rsidR="00EC676F">
              <w:rPr>
                <w:noProof/>
                <w:sz w:val="48"/>
                <w:szCs w:val="48"/>
              </w:rPr>
              <w:t>15</w:t>
            </w:r>
            <w:r>
              <w:rPr>
                <w:noProof/>
                <w:sz w:val="48"/>
                <w:szCs w:val="48"/>
              </w:rPr>
              <w:t>-</w:t>
            </w:r>
            <w:r w:rsidR="00015E06">
              <w:rPr>
                <w:noProof/>
                <w:sz w:val="48"/>
                <w:szCs w:val="48"/>
              </w:rPr>
              <w:t>7:40</w:t>
            </w:r>
            <w:r>
              <w:rPr>
                <w:noProof/>
                <w:sz w:val="48"/>
                <w:szCs w:val="48"/>
              </w:rPr>
              <w:t xml:space="preserve"> </w:t>
            </w:r>
          </w:p>
          <w:p w14:paraId="26F3BD3A" w14:textId="7AF8DF2F" w:rsidR="003266AA" w:rsidRDefault="003266AA" w:rsidP="003D415A">
            <w:pPr>
              <w:pStyle w:val="Heading2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Jefferson Middle-7:</w:t>
            </w:r>
            <w:r w:rsidR="00015E06">
              <w:rPr>
                <w:noProof/>
                <w:sz w:val="48"/>
                <w:szCs w:val="48"/>
              </w:rPr>
              <w:t>30</w:t>
            </w:r>
            <w:r>
              <w:rPr>
                <w:noProof/>
                <w:sz w:val="48"/>
                <w:szCs w:val="48"/>
              </w:rPr>
              <w:t>-</w:t>
            </w:r>
            <w:r w:rsidR="00015E06">
              <w:rPr>
                <w:noProof/>
                <w:sz w:val="48"/>
                <w:szCs w:val="48"/>
              </w:rPr>
              <w:t>8:00</w:t>
            </w:r>
            <w:r>
              <w:rPr>
                <w:noProof/>
                <w:sz w:val="48"/>
                <w:szCs w:val="48"/>
              </w:rPr>
              <w:t xml:space="preserve"> </w:t>
            </w:r>
          </w:p>
          <w:p w14:paraId="6FAF12B7" w14:textId="0D7E0B81" w:rsidR="003D415A" w:rsidRPr="003266AA" w:rsidRDefault="003266AA" w:rsidP="003D415A">
            <w:pPr>
              <w:pStyle w:val="Heading2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Northeast Middle-7:</w:t>
            </w:r>
            <w:r w:rsidR="00EC676F">
              <w:rPr>
                <w:noProof/>
                <w:sz w:val="48"/>
                <w:szCs w:val="48"/>
              </w:rPr>
              <w:t>15</w:t>
            </w:r>
            <w:r>
              <w:rPr>
                <w:noProof/>
                <w:sz w:val="48"/>
                <w:szCs w:val="48"/>
              </w:rPr>
              <w:t>-8:</w:t>
            </w:r>
            <w:r w:rsidR="00015E06">
              <w:rPr>
                <w:noProof/>
                <w:sz w:val="48"/>
                <w:szCs w:val="48"/>
              </w:rPr>
              <w:t>20</w:t>
            </w:r>
          </w:p>
          <w:p w14:paraId="2A6DDC9C" w14:textId="77777777" w:rsidR="003D415A" w:rsidRPr="003266AA" w:rsidRDefault="00F40B69" w:rsidP="003266AA">
            <w:pPr>
              <w:pStyle w:val="Heading2"/>
              <w:spacing w:after="160"/>
              <w:rPr>
                <w:noProof/>
                <w:sz w:val="48"/>
                <w:szCs w:val="48"/>
              </w:rPr>
            </w:pPr>
            <w:r w:rsidRPr="00F40B69">
              <w:rPr>
                <w:noProof/>
                <w:sz w:val="48"/>
                <w:szCs w:val="48"/>
              </w:rPr>
              <w:drawing>
                <wp:inline distT="0" distB="0" distL="0" distR="0" wp14:anchorId="14F3563E" wp14:editId="0F90D424">
                  <wp:extent cx="3135086" cy="445770"/>
                  <wp:effectExtent l="0" t="0" r="8255" b="0"/>
                  <wp:docPr id="1" name="Picture 1" descr="G:\My Drive\Logo\MPS LOGO-Rainbow Diamond w-o-addr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y Drive\Logo\MPS LOGO-Rainbow Diamond w-o-addr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817" cy="45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15A" w:rsidRPr="00812F42" w14:paraId="0BD22859" w14:textId="77777777" w:rsidTr="003D415A">
        <w:trPr>
          <w:trHeight w:val="1539"/>
        </w:trPr>
        <w:tc>
          <w:tcPr>
            <w:tcW w:w="11520" w:type="dxa"/>
            <w:vAlign w:val="center"/>
          </w:tcPr>
          <w:p w14:paraId="65265D32" w14:textId="77777777" w:rsidR="003D415A" w:rsidRPr="00C94728" w:rsidRDefault="003D415A" w:rsidP="003266AA">
            <w:pPr>
              <w:pStyle w:val="Heading3"/>
            </w:pPr>
          </w:p>
        </w:tc>
      </w:tr>
      <w:tr w:rsidR="00DD5246" w:rsidRPr="00812F42" w14:paraId="1BE1BCF2" w14:textId="77777777" w:rsidTr="003D415A">
        <w:trPr>
          <w:trHeight w:val="864"/>
        </w:trPr>
        <w:tc>
          <w:tcPr>
            <w:tcW w:w="11520" w:type="dxa"/>
            <w:vAlign w:val="center"/>
          </w:tcPr>
          <w:p w14:paraId="1862A85D" w14:textId="77777777" w:rsidR="00DD5246" w:rsidRPr="00812F42" w:rsidRDefault="00DD5246" w:rsidP="003266AA">
            <w:pPr>
              <w:pStyle w:val="Heading3"/>
            </w:pPr>
          </w:p>
        </w:tc>
      </w:tr>
    </w:tbl>
    <w:p w14:paraId="3E1A5C7E" w14:textId="77777777" w:rsidR="000037D9" w:rsidRPr="003D415A" w:rsidRDefault="00B74DB5" w:rsidP="003D415A">
      <w:pPr>
        <w:spacing w:after="0"/>
        <w:rPr>
          <w:sz w:val="6"/>
          <w:szCs w:val="6"/>
        </w:rPr>
      </w:pPr>
      <w:r w:rsidRPr="003D415A">
        <w:rPr>
          <w:noProof/>
          <w:sz w:val="6"/>
          <w:szCs w:val="6"/>
        </w:rPr>
        <w:t xml:space="preserve"> </w:t>
      </w:r>
    </w:p>
    <w:sectPr w:rsidR="000037D9" w:rsidRPr="003D415A" w:rsidSect="00DD5246">
      <w:pgSz w:w="12240" w:h="15840"/>
      <w:pgMar w:top="360" w:right="360" w:bottom="360" w:left="36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34C6C" w14:textId="77777777" w:rsidR="00B92274" w:rsidRDefault="00B92274" w:rsidP="00DD5246">
      <w:pPr>
        <w:spacing w:after="0" w:line="240" w:lineRule="auto"/>
      </w:pPr>
      <w:r>
        <w:separator/>
      </w:r>
    </w:p>
  </w:endnote>
  <w:endnote w:type="continuationSeparator" w:id="0">
    <w:p w14:paraId="3E59DEF0" w14:textId="77777777" w:rsidR="00B92274" w:rsidRDefault="00B92274" w:rsidP="00DD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1A11F" w14:textId="77777777" w:rsidR="00B92274" w:rsidRDefault="00B92274" w:rsidP="00DD5246">
      <w:pPr>
        <w:spacing w:after="0" w:line="240" w:lineRule="auto"/>
      </w:pPr>
      <w:r>
        <w:separator/>
      </w:r>
    </w:p>
  </w:footnote>
  <w:footnote w:type="continuationSeparator" w:id="0">
    <w:p w14:paraId="600FE1C0" w14:textId="77777777" w:rsidR="00B92274" w:rsidRDefault="00B92274" w:rsidP="00DD5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6AA"/>
    <w:rsid w:val="00000AC7"/>
    <w:rsid w:val="000037D9"/>
    <w:rsid w:val="00003B46"/>
    <w:rsid w:val="00015E06"/>
    <w:rsid w:val="0005122A"/>
    <w:rsid w:val="0009249D"/>
    <w:rsid w:val="000A4794"/>
    <w:rsid w:val="000E09C1"/>
    <w:rsid w:val="00135F51"/>
    <w:rsid w:val="00160096"/>
    <w:rsid w:val="00172CD4"/>
    <w:rsid w:val="00184D67"/>
    <w:rsid w:val="00196897"/>
    <w:rsid w:val="001C53DE"/>
    <w:rsid w:val="001E00E2"/>
    <w:rsid w:val="00202026"/>
    <w:rsid w:val="0021505C"/>
    <w:rsid w:val="002173EB"/>
    <w:rsid w:val="002728E5"/>
    <w:rsid w:val="0028387D"/>
    <w:rsid w:val="003266AA"/>
    <w:rsid w:val="00384893"/>
    <w:rsid w:val="003978E8"/>
    <w:rsid w:val="003C7177"/>
    <w:rsid w:val="003D415A"/>
    <w:rsid w:val="00400071"/>
    <w:rsid w:val="00404AD0"/>
    <w:rsid w:val="00462F68"/>
    <w:rsid w:val="004700C2"/>
    <w:rsid w:val="004702C6"/>
    <w:rsid w:val="00491344"/>
    <w:rsid w:val="004A5191"/>
    <w:rsid w:val="004D4521"/>
    <w:rsid w:val="004E371C"/>
    <w:rsid w:val="004E6BDF"/>
    <w:rsid w:val="004F1835"/>
    <w:rsid w:val="0053065D"/>
    <w:rsid w:val="00561DA2"/>
    <w:rsid w:val="00562A95"/>
    <w:rsid w:val="00563E13"/>
    <w:rsid w:val="005877AE"/>
    <w:rsid w:val="00596717"/>
    <w:rsid w:val="005C3272"/>
    <w:rsid w:val="005E2407"/>
    <w:rsid w:val="00611C24"/>
    <w:rsid w:val="006373DF"/>
    <w:rsid w:val="00642335"/>
    <w:rsid w:val="006660B3"/>
    <w:rsid w:val="00671F38"/>
    <w:rsid w:val="0069134A"/>
    <w:rsid w:val="006F2227"/>
    <w:rsid w:val="007359D7"/>
    <w:rsid w:val="00742F46"/>
    <w:rsid w:val="00783AEE"/>
    <w:rsid w:val="007E2ACC"/>
    <w:rsid w:val="00807C64"/>
    <w:rsid w:val="00807EA5"/>
    <w:rsid w:val="00812F42"/>
    <w:rsid w:val="008C2A38"/>
    <w:rsid w:val="008C408E"/>
    <w:rsid w:val="008E7510"/>
    <w:rsid w:val="00931728"/>
    <w:rsid w:val="009B6F59"/>
    <w:rsid w:val="009D0EC2"/>
    <w:rsid w:val="009E4BDA"/>
    <w:rsid w:val="00A268AB"/>
    <w:rsid w:val="00A35231"/>
    <w:rsid w:val="00A37BCA"/>
    <w:rsid w:val="00A61985"/>
    <w:rsid w:val="00AE0E1A"/>
    <w:rsid w:val="00AF0FF3"/>
    <w:rsid w:val="00AF2FC7"/>
    <w:rsid w:val="00B74DB5"/>
    <w:rsid w:val="00B7754B"/>
    <w:rsid w:val="00B81794"/>
    <w:rsid w:val="00B92274"/>
    <w:rsid w:val="00BA2A3A"/>
    <w:rsid w:val="00BD584E"/>
    <w:rsid w:val="00C35DD3"/>
    <w:rsid w:val="00C470A7"/>
    <w:rsid w:val="00C93193"/>
    <w:rsid w:val="00C94728"/>
    <w:rsid w:val="00CB4D29"/>
    <w:rsid w:val="00CD349D"/>
    <w:rsid w:val="00D04AC7"/>
    <w:rsid w:val="00D27ACA"/>
    <w:rsid w:val="00D63330"/>
    <w:rsid w:val="00D63A83"/>
    <w:rsid w:val="00D66A69"/>
    <w:rsid w:val="00DD5246"/>
    <w:rsid w:val="00E94B72"/>
    <w:rsid w:val="00EB72E7"/>
    <w:rsid w:val="00EC676F"/>
    <w:rsid w:val="00EC68AD"/>
    <w:rsid w:val="00ED3BAA"/>
    <w:rsid w:val="00EF2DC4"/>
    <w:rsid w:val="00F15E5B"/>
    <w:rsid w:val="00F40B69"/>
    <w:rsid w:val="00F96BB6"/>
    <w:rsid w:val="00FA4656"/>
    <w:rsid w:val="00FB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45111"/>
  <w15:chartTrackingRefBased/>
  <w15:docId w15:val="{8954B28B-70E3-4A18-B5E9-C0A698BF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F42"/>
  </w:style>
  <w:style w:type="paragraph" w:styleId="Heading1">
    <w:name w:val="heading 1"/>
    <w:basedOn w:val="Normal"/>
    <w:next w:val="Normal"/>
    <w:link w:val="Heading1Char"/>
    <w:uiPriority w:val="9"/>
    <w:qFormat/>
    <w:rsid w:val="00812F42"/>
    <w:pPr>
      <w:jc w:val="center"/>
      <w:outlineLvl w:val="0"/>
    </w:pPr>
    <w:rPr>
      <w:rFonts w:cs="SegoeUI"/>
      <w:color w:val="FFCA08" w:themeColor="accent1"/>
      <w:sz w:val="96"/>
      <w:szCs w:val="45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2F42"/>
    <w:pPr>
      <w:spacing w:after="0"/>
      <w:jc w:val="center"/>
      <w:outlineLvl w:val="1"/>
    </w:pPr>
    <w:rPr>
      <w:rFonts w:cs="SegoeUI"/>
      <w:color w:val="FFFFFF" w:themeColor="background1"/>
      <w:sz w:val="56"/>
      <w:szCs w:val="41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2F42"/>
    <w:pPr>
      <w:spacing w:after="0" w:line="216" w:lineRule="auto"/>
      <w:jc w:val="center"/>
      <w:outlineLvl w:val="2"/>
    </w:pPr>
    <w:rPr>
      <w:rFonts w:cs="SegoeUI"/>
      <w:color w:val="FFFFFF" w:themeColor="background1"/>
      <w:sz w:val="44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MSFT_ Word Journal table"/>
    <w:basedOn w:val="TableNormal"/>
    <w:uiPriority w:val="39"/>
    <w:rsid w:val="00000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Brush Script MT" w:hAnsi="Brush Script MT"/>
        <w:b w:val="0"/>
      </w:rPr>
    </w:tblStylePr>
    <w:tblStylePr w:type="firstCol">
      <w:rPr>
        <w:rFonts w:asciiTheme="minorHAnsi" w:hAnsiTheme="minorHAnsi"/>
        <w:sz w:val="24"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812F42"/>
    <w:pPr>
      <w:spacing w:after="0" w:line="192" w:lineRule="auto"/>
      <w:jc w:val="center"/>
    </w:pPr>
    <w:rPr>
      <w:rFonts w:ascii="Impact" w:hAnsi="Impact"/>
      <w:b/>
      <w:bCs/>
      <w:i/>
      <w:iCs/>
      <w:color w:val="FFCA08" w:themeColor="accent1"/>
      <w:sz w:val="220"/>
      <w:szCs w:val="220"/>
    </w:rPr>
  </w:style>
  <w:style w:type="character" w:customStyle="1" w:styleId="TitleChar">
    <w:name w:val="Title Char"/>
    <w:basedOn w:val="DefaultParagraphFont"/>
    <w:link w:val="Title"/>
    <w:uiPriority w:val="10"/>
    <w:rsid w:val="00812F42"/>
    <w:rPr>
      <w:rFonts w:ascii="Impact" w:hAnsi="Impact"/>
      <w:b/>
      <w:bCs/>
      <w:i/>
      <w:iCs/>
      <w:color w:val="FFCA08" w:themeColor="accent1"/>
      <w:sz w:val="220"/>
      <w:szCs w:val="220"/>
    </w:rPr>
  </w:style>
  <w:style w:type="character" w:styleId="PlaceholderText">
    <w:name w:val="Placeholder Text"/>
    <w:basedOn w:val="DefaultParagraphFont"/>
    <w:uiPriority w:val="99"/>
    <w:semiHidden/>
    <w:rsid w:val="00DD524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12F42"/>
    <w:rPr>
      <w:rFonts w:cs="SegoeUI"/>
      <w:color w:val="FFCA08" w:themeColor="accent1"/>
      <w:sz w:val="96"/>
      <w:szCs w:val="45"/>
    </w:rPr>
  </w:style>
  <w:style w:type="character" w:customStyle="1" w:styleId="Heading2Char">
    <w:name w:val="Heading 2 Char"/>
    <w:basedOn w:val="DefaultParagraphFont"/>
    <w:link w:val="Heading2"/>
    <w:uiPriority w:val="9"/>
    <w:rsid w:val="00812F42"/>
    <w:rPr>
      <w:rFonts w:cs="SegoeUI"/>
      <w:color w:val="FFFFFF" w:themeColor="background1"/>
      <w:sz w:val="56"/>
      <w:szCs w:val="41"/>
    </w:rPr>
  </w:style>
  <w:style w:type="paragraph" w:styleId="Header">
    <w:name w:val="header"/>
    <w:basedOn w:val="Normal"/>
    <w:link w:val="HeaderChar"/>
    <w:uiPriority w:val="99"/>
    <w:semiHidden/>
    <w:rsid w:val="00DD5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AD0"/>
  </w:style>
  <w:style w:type="paragraph" w:styleId="Footer">
    <w:name w:val="footer"/>
    <w:basedOn w:val="Normal"/>
    <w:link w:val="FooterChar"/>
    <w:uiPriority w:val="99"/>
    <w:semiHidden/>
    <w:rsid w:val="00DD5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4AD0"/>
  </w:style>
  <w:style w:type="character" w:customStyle="1" w:styleId="Heading3Char">
    <w:name w:val="Heading 3 Char"/>
    <w:basedOn w:val="DefaultParagraphFont"/>
    <w:link w:val="Heading3"/>
    <w:uiPriority w:val="9"/>
    <w:rsid w:val="00812F42"/>
    <w:rPr>
      <w:rFonts w:cs="SegoeUI"/>
      <w:color w:val="FFFFFF" w:themeColor="background1"/>
      <w:sz w:val="44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zahnta1\AppData\Roaming\Microsoft\Templates\Grand%20opening.dotx" TargetMode="External"/></Relationships>
</file>

<file path=word/theme/theme1.xml><?xml version="1.0" encoding="utf-8"?>
<a:theme xmlns:a="http://schemas.openxmlformats.org/drawingml/2006/main" name="Office Theme">
  <a:themeElements>
    <a:clrScheme name="Microsoft templat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5F2E1F"/>
      </a:accent3>
      <a:accent4>
        <a:srgbClr val="C96F06"/>
      </a:accent4>
      <a:accent5>
        <a:srgbClr val="E64823"/>
      </a:accent5>
      <a:accent6>
        <a:srgbClr val="C59A00"/>
      </a:accent6>
      <a:hlink>
        <a:srgbClr val="F8931D"/>
      </a:hlink>
      <a:folHlink>
        <a:srgbClr val="7F723D"/>
      </a:folHlink>
    </a:clrScheme>
    <a:fontScheme name="Custom 7">
      <a:majorFont>
        <a:latin typeface="Impac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37B2E0-F99D-4B97-9B0E-871BC449B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BF7B7B-ADF8-4D92-9BED-A4B11F03FB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F87601-FAF3-477C-B627-218E82543C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F238189-1356-45F1-973A-979FC1B7A4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 opening.dotx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Malzahn, Tina</dc:creator>
  <cp:keywords/>
  <dc:description/>
  <cp:lastModifiedBy>Malzahn, Tina A.</cp:lastModifiedBy>
  <cp:revision>2</cp:revision>
  <dcterms:created xsi:type="dcterms:W3CDTF">2026-07-08T12:52:00Z</dcterms:created>
  <dcterms:modified xsi:type="dcterms:W3CDTF">2026-07-08T12:52:00Z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