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562E73" w14:textId="700ECDC6" w:rsidR="005D6E16" w:rsidRDefault="00F859EC" w:rsidP="00DE38D0">
      <w:pPr>
        <w:pStyle w:val="Graphic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4384" behindDoc="0" locked="1" layoutInCell="1" allowOverlap="1" wp14:anchorId="54453472" wp14:editId="51D799C6">
                <wp:simplePos x="0" y="0"/>
                <wp:positionH relativeFrom="margin">
                  <wp:posOffset>4229100</wp:posOffset>
                </wp:positionH>
                <wp:positionV relativeFrom="paragraph">
                  <wp:posOffset>31750</wp:posOffset>
                </wp:positionV>
                <wp:extent cx="3054350" cy="4123690"/>
                <wp:effectExtent l="0" t="0" r="0" b="0"/>
                <wp:wrapNone/>
                <wp:docPr id="1" name="Rectangle 1" descr="Students holding airplanes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0" cy="412369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rcRect/>
                          <a:stretch>
                            <a:fillRect l="-8938" r="-893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28134" id="Rectangle 1" o:spid="_x0000_s1026" alt="Students holding airplanes!" style="position:absolute;margin-left:333pt;margin-top:2.5pt;width:240.5pt;height:324.7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&#10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" stroked="f" strokeweight="1pt">
                <v:fill r:id="rId11" o:title="Students holding airplanes!" recolor="t" rotate="t" type="frame"/>
                <w10:wrap anchorx="margin"/>
                <w10:anchorlock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2336" behindDoc="1" locked="1" layoutInCell="1" allowOverlap="1" wp14:anchorId="742196AC" wp14:editId="35EFD58B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772400" cy="10049256"/>
                <wp:effectExtent l="0" t="0" r="0" b="9525"/>
                <wp:wrapNone/>
                <wp:docPr id="11" name="Group 11" descr="Decorative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49256"/>
                          <a:chOff x="0" y="0"/>
                          <a:chExt cx="7772400" cy="10052192"/>
                        </a:xfrm>
                      </wpg:grpSpPr>
                      <wps:wsp>
                        <wps:cNvPr id="21" name="Freeform 3" descr="First page highlight box"/>
                        <wps:cNvSpPr>
                          <a:spLocks/>
                        </wps:cNvSpPr>
                        <wps:spPr bwMode="auto">
                          <a:xfrm>
                            <a:off x="457200" y="8317684"/>
                            <a:ext cx="4573905" cy="1197864"/>
                          </a:xfrm>
                          <a:custGeom>
                            <a:avLst/>
                            <a:gdLst>
                              <a:gd name="T0" fmla="*/ 0 w 7040"/>
                              <a:gd name="T1" fmla="*/ 1883 h 1884"/>
                              <a:gd name="T2" fmla="*/ 7040 w 7040"/>
                              <a:gd name="T3" fmla="*/ 1883 h 1884"/>
                              <a:gd name="T4" fmla="*/ 7040 w 7040"/>
                              <a:gd name="T5" fmla="*/ 0 h 1884"/>
                              <a:gd name="T6" fmla="*/ 0 w 7040"/>
                              <a:gd name="T7" fmla="*/ 0 h 1884"/>
                              <a:gd name="T8" fmla="*/ 0 w 7040"/>
                              <a:gd name="T9" fmla="*/ 1883 h 18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040" h="1884">
                                <a:moveTo>
                                  <a:pt x="0" y="1883"/>
                                </a:moveTo>
                                <a:lnTo>
                                  <a:pt x="7040" y="1883"/>
                                </a:lnTo>
                                <a:lnTo>
                                  <a:pt x="7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5" descr="First page top block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772400" cy="210947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380 h 3380"/>
                              <a:gd name="T2" fmla="*/ 12240 w 12240"/>
                              <a:gd name="T3" fmla="*/ 3380 h 3380"/>
                              <a:gd name="T4" fmla="*/ 12240 w 12240"/>
                              <a:gd name="T5" fmla="*/ 0 h 3380"/>
                              <a:gd name="T6" fmla="*/ 0 w 12240"/>
                              <a:gd name="T7" fmla="*/ 0 h 3380"/>
                              <a:gd name="T8" fmla="*/ 0 w 12240"/>
                              <a:gd name="T9" fmla="*/ 3380 h 33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240" h="3380">
                                <a:moveTo>
                                  <a:pt x="0" y="3380"/>
                                </a:moveTo>
                                <a:lnTo>
                                  <a:pt x="12240" y="3380"/>
                                </a:lnTo>
                                <a:lnTo>
                                  <a:pt x="12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4" descr="First page right bottom block"/>
                        <wps:cNvSpPr>
                          <a:spLocks/>
                        </wps:cNvSpPr>
                        <wps:spPr bwMode="auto">
                          <a:xfrm>
                            <a:off x="5029200" y="2608976"/>
                            <a:ext cx="2743200" cy="7443216"/>
                          </a:xfrm>
                          <a:custGeom>
                            <a:avLst/>
                            <a:gdLst>
                              <a:gd name="T0" fmla="*/ 0 w 4280"/>
                              <a:gd name="T1" fmla="*/ 11720 h 11720"/>
                              <a:gd name="T2" fmla="*/ 4280 w 4280"/>
                              <a:gd name="T3" fmla="*/ 11720 h 11720"/>
                              <a:gd name="T4" fmla="*/ 4280 w 4280"/>
                              <a:gd name="T5" fmla="*/ 0 h 11720"/>
                              <a:gd name="T6" fmla="*/ 0 w 4280"/>
                              <a:gd name="T7" fmla="*/ 0 h 11720"/>
                              <a:gd name="T8" fmla="*/ 0 w 4280"/>
                              <a:gd name="T9" fmla="*/ 11720 h 11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280" h="11720">
                                <a:moveTo>
                                  <a:pt x="0" y="11720"/>
                                </a:moveTo>
                                <a:lnTo>
                                  <a:pt x="4280" y="11720"/>
                                </a:lnTo>
                                <a:lnTo>
                                  <a:pt x="42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11CF3D" id="Group 11" o:spid="_x0000_s1026" alt="Decorative" style="position:absolute;margin-left:-36pt;margin-top:0;width:612pt;height:791.3pt;z-index:-251654144;mso-height-relative:margin" coordsize="77724,100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">
                <v:shape id="Freeform 3" o:spid="_x0000_s1027" alt="First page highlight box" style="position:absolute;left:4572;top:83176;width:45739;height:11979;visibility:visible;mso-wrap-style:square;v-text-anchor:top" coordsize="7040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" path="m,1883r7040,l7040,,,,,1883xe" fillcolor="#cfd960 [3206]" stroked="f">
                  <v:path arrowok="t" o:connecttype="custom" o:connectlocs="0,1197228;4573905,1197228;4573905,0;0,0;0,1197228" o:connectangles="0,0,0,0,0"/>
                </v:shape>
                <v:shape id="Freeform 5" o:spid="_x0000_s1028" alt="First page top block" style="position:absolute;width:77724;height:21094;visibility:visible;mso-wrap-style:square;v-text-anchor:top" coordsize="12240,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" path="m,3380r12240,l12240,,,,,3380xe" fillcolor="#cfd960 [3206]" stroked="f">
                  <v:path arrowok="t" o:connecttype="custom" o:connectlocs="0,2109470;7772400,2109470;7772400,0;0,0;0,2109470" o:connectangles="0,0,0,0,0"/>
                </v:shape>
                <v:shape id="Freeform 4" o:spid="_x0000_s1029" alt="First page right bottom block" style="position:absolute;left:50292;top:26089;width:27432;height:74432;visibility:visible;mso-wrap-style:square;v-text-anchor:top" coordsize="4280,1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" path="m,11720r4280,l4280,,,,,11720xe" fillcolor="#ff6e00 [3205]" stroked="f">
                  <v:path arrowok="t" o:connecttype="custom" o:connectlocs="0,7443216;2743200,7443216;2743200,0;0,0;0,7443216" o:connectangles="0,0,0,0,0"/>
                </v:shape>
                <w10:anchorlock/>
              </v:group>
            </w:pict>
          </mc:Fallback>
        </mc:AlternateContent>
      </w:r>
      <w:r w:rsidR="002339A5">
        <w:t>g</w:t>
      </w:r>
    </w:p>
    <w:tbl>
      <w:tblPr>
        <w:tblW w:w="5000" w:type="pct"/>
        <w:tblLook w:val="0600" w:firstRow="0" w:lastRow="0" w:firstColumn="0" w:lastColumn="0" w:noHBand="1" w:noVBand="1"/>
        <w:tblDescription w:val="First page layout table"/>
      </w:tblPr>
      <w:tblGrid>
        <w:gridCol w:w="7020"/>
        <w:gridCol w:w="361"/>
        <w:gridCol w:w="3419"/>
      </w:tblGrid>
      <w:tr w:rsidR="005D6E16" w14:paraId="06D68058" w14:textId="77777777" w:rsidTr="006E3617">
        <w:trPr>
          <w:trHeight w:hRule="exact" w:val="2088"/>
        </w:trPr>
        <w:tc>
          <w:tcPr>
            <w:tcW w:w="5000" w:type="pct"/>
            <w:gridSpan w:val="3"/>
          </w:tcPr>
          <w:p w14:paraId="0D40B7C4" w14:textId="70A36874" w:rsidR="005D6E16" w:rsidRPr="006F765D" w:rsidRDefault="006F765D" w:rsidP="006E3617">
            <w:pPr>
              <w:pStyle w:val="Title"/>
              <w:rPr>
                <w:sz w:val="68"/>
                <w:szCs w:val="68"/>
              </w:rPr>
            </w:pPr>
            <w:r w:rsidRPr="006F765D">
              <w:rPr>
                <w:sz w:val="68"/>
                <w:szCs w:val="68"/>
              </w:rPr>
              <w:t>Mr</w:t>
            </w:r>
            <w:r w:rsidR="006E3617" w:rsidRPr="006F765D">
              <w:rPr>
                <w:sz w:val="68"/>
                <w:szCs w:val="68"/>
              </w:rPr>
              <w:t>s</w:t>
            </w:r>
            <w:r w:rsidRPr="006F765D">
              <w:rPr>
                <w:sz w:val="68"/>
                <w:szCs w:val="68"/>
              </w:rPr>
              <w:t>. Mathieu’s</w:t>
            </w:r>
            <w:r w:rsidR="006E3617" w:rsidRPr="006F765D">
              <w:rPr>
                <w:sz w:val="68"/>
                <w:szCs w:val="68"/>
              </w:rPr>
              <w:t xml:space="preserve"> Newsletter</w:t>
            </w:r>
          </w:p>
        </w:tc>
      </w:tr>
      <w:tr w:rsidR="005D6E16" w14:paraId="08BF9FF5" w14:textId="77777777" w:rsidTr="006E3617">
        <w:trPr>
          <w:trHeight w:hRule="exact" w:val="720"/>
        </w:trPr>
        <w:tc>
          <w:tcPr>
            <w:tcW w:w="5000" w:type="pct"/>
            <w:gridSpan w:val="3"/>
            <w:shd w:val="clear" w:color="auto" w:fill="auto"/>
          </w:tcPr>
          <w:p w14:paraId="6E0674E6" w14:textId="5A5EBC19" w:rsidR="005D6E16" w:rsidRPr="001F02CD" w:rsidRDefault="00DE56AB" w:rsidP="006E3617">
            <w:pPr>
              <w:pStyle w:val="Subtitle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January 13-17</w:t>
            </w:r>
          </w:p>
        </w:tc>
      </w:tr>
      <w:tr w:rsidR="005D6E16" w14:paraId="496C1BF1" w14:textId="77777777" w:rsidTr="006E3617">
        <w:trPr>
          <w:trHeight w:hRule="exact" w:val="1080"/>
        </w:trPr>
        <w:tc>
          <w:tcPr>
            <w:tcW w:w="5000" w:type="pct"/>
            <w:gridSpan w:val="3"/>
          </w:tcPr>
          <w:p w14:paraId="3A682BFB" w14:textId="07561B21" w:rsidR="005D6E16" w:rsidRPr="008D3A90" w:rsidRDefault="00DE56AB" w:rsidP="00D05519">
            <w:pPr>
              <w:pStyle w:val="Heading1"/>
            </w:pPr>
            <w:r>
              <w:t>This Week in Class</w:t>
            </w:r>
          </w:p>
        </w:tc>
      </w:tr>
      <w:tr w:rsidR="005D6E16" w14:paraId="5C28F2F2" w14:textId="77777777" w:rsidTr="006E3617">
        <w:trPr>
          <w:trHeight w:hRule="exact" w:val="720"/>
        </w:trPr>
        <w:tc>
          <w:tcPr>
            <w:tcW w:w="5000" w:type="pct"/>
            <w:gridSpan w:val="3"/>
          </w:tcPr>
          <w:p w14:paraId="6BBAF949" w14:textId="5CF07AD5" w:rsidR="005D6E16" w:rsidRDefault="005D6E16" w:rsidP="09D2F8F0">
            <w:pPr>
              <w:pStyle w:val="Heading2"/>
            </w:pPr>
          </w:p>
          <w:p w14:paraId="648259F5" w14:textId="77777777" w:rsidR="00C00990" w:rsidRDefault="00C00990" w:rsidP="00C00990"/>
          <w:p w14:paraId="65255AEE" w14:textId="77777777" w:rsidR="00C00990" w:rsidRDefault="00C00990" w:rsidP="00C00990"/>
          <w:p w14:paraId="5378CBA2" w14:textId="58AD6989" w:rsidR="00C00990" w:rsidRPr="00C00990" w:rsidRDefault="00C00990" w:rsidP="00C00990"/>
        </w:tc>
      </w:tr>
      <w:tr w:rsidR="005D6E16" w14:paraId="6092CA64" w14:textId="77777777" w:rsidTr="006E3617">
        <w:trPr>
          <w:trHeight w:hRule="exact" w:val="7632"/>
        </w:trPr>
        <w:tc>
          <w:tcPr>
            <w:tcW w:w="3250" w:type="pct"/>
          </w:tcPr>
          <w:p w14:paraId="57E4424B" w14:textId="77777777" w:rsidR="00C00990" w:rsidRDefault="00C00990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</w:p>
          <w:p w14:paraId="1DF5AC7A" w14:textId="6A5863A3" w:rsidR="00D65DC4" w:rsidRDefault="00DE56AB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English Language Art</w:t>
            </w:r>
          </w:p>
          <w:p w14:paraId="20F90A39" w14:textId="0E861B6B" w:rsidR="00DE56AB" w:rsidRDefault="00DE56AB" w:rsidP="00DE56AB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color w:val="002060"/>
                <w:sz w:val="26"/>
                <w:szCs w:val="26"/>
              </w:rPr>
            </w:pPr>
            <w:r w:rsidRPr="00DE56AB">
              <w:rPr>
                <w:b/>
                <w:bCs/>
                <w:color w:val="002060"/>
                <w:sz w:val="26"/>
                <w:szCs w:val="26"/>
              </w:rPr>
              <w:t xml:space="preserve"> We are practicing </w:t>
            </w:r>
            <w:r>
              <w:rPr>
                <w:b/>
                <w:bCs/>
                <w:color w:val="002060"/>
                <w:sz w:val="26"/>
                <w:szCs w:val="26"/>
              </w:rPr>
              <w:t>combining two sentences with conjunctions (and, but, or so).</w:t>
            </w:r>
          </w:p>
          <w:p w14:paraId="1B8A0B3B" w14:textId="77777777" w:rsidR="00DE56AB" w:rsidRDefault="00DE56AB" w:rsidP="00DE56AB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We are reading and writing words with the long I sound: </w:t>
            </w:r>
          </w:p>
          <w:p w14:paraId="32BE1643" w14:textId="05038D18" w:rsidR="00DE56AB" w:rsidRDefault="00DE56AB" w:rsidP="00DE56AB">
            <w:pPr>
              <w:pStyle w:val="ListParagraph"/>
              <w:ind w:left="720"/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my          by          lie          tie          pie          mice</w:t>
            </w:r>
          </w:p>
          <w:p w14:paraId="56166EA1" w14:textId="77777777" w:rsidR="00DE56AB" w:rsidRDefault="00DE56AB" w:rsidP="00DE56AB">
            <w:pPr>
              <w:pStyle w:val="ListParagraph"/>
              <w:ind w:left="720"/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nice        like        ride       tide        high        sigh</w:t>
            </w:r>
          </w:p>
          <w:p w14:paraId="48F42CC0" w14:textId="0718A6C1" w:rsidR="00DE56AB" w:rsidRDefault="00DE56AB" w:rsidP="00DE56AB">
            <w:pPr>
              <w:pStyle w:val="ListParagraph"/>
              <w:ind w:left="720"/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light       night     </w:t>
            </w:r>
            <w:r w:rsidR="00F567E5">
              <w:rPr>
                <w:b/>
                <w:bCs/>
                <w:color w:val="002060"/>
                <w:sz w:val="26"/>
                <w:szCs w:val="26"/>
              </w:rPr>
              <w:t xml:space="preserve"> </w:t>
            </w:r>
            <w:r>
              <w:rPr>
                <w:b/>
                <w:bCs/>
                <w:color w:val="002060"/>
                <w:sz w:val="26"/>
                <w:szCs w:val="26"/>
              </w:rPr>
              <w:t>five</w:t>
            </w:r>
            <w:r w:rsidR="00F567E5">
              <w:rPr>
                <w:b/>
                <w:bCs/>
                <w:color w:val="002060"/>
                <w:sz w:val="26"/>
                <w:szCs w:val="26"/>
              </w:rPr>
              <w:t xml:space="preserve">      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hive</w:t>
            </w:r>
          </w:p>
          <w:p w14:paraId="47D293DC" w14:textId="77777777" w:rsidR="00F567E5" w:rsidRDefault="00DE56AB" w:rsidP="00DE56AB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Sight words: </w:t>
            </w:r>
          </w:p>
          <w:p w14:paraId="71C15580" w14:textId="77777777" w:rsidR="00F567E5" w:rsidRDefault="00F567E5" w:rsidP="00F567E5">
            <w:pPr>
              <w:pStyle w:val="ListParagraph"/>
              <w:ind w:left="720"/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after      </w:t>
            </w:r>
            <w:r w:rsidR="00DE56AB">
              <w:rPr>
                <w:b/>
                <w:bCs/>
                <w:color w:val="002060"/>
                <w:sz w:val="26"/>
                <w:szCs w:val="26"/>
              </w:rPr>
              <w:t>call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        </w:t>
            </w:r>
            <w:r w:rsidR="00DE56AB">
              <w:rPr>
                <w:b/>
                <w:bCs/>
                <w:color w:val="002060"/>
                <w:sz w:val="26"/>
                <w:szCs w:val="26"/>
              </w:rPr>
              <w:t>her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      </w:t>
            </w:r>
            <w:r w:rsidR="00DE56AB">
              <w:rPr>
                <w:b/>
                <w:bCs/>
                <w:color w:val="002060"/>
                <w:sz w:val="26"/>
                <w:szCs w:val="26"/>
              </w:rPr>
              <w:t>large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    </w:t>
            </w:r>
            <w:r w:rsidR="00DE56AB">
              <w:rPr>
                <w:b/>
                <w:bCs/>
                <w:color w:val="002060"/>
                <w:sz w:val="26"/>
                <w:szCs w:val="26"/>
              </w:rPr>
              <w:t xml:space="preserve"> far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        </w:t>
            </w:r>
            <w:r w:rsidR="00DE56AB">
              <w:rPr>
                <w:b/>
                <w:bCs/>
                <w:color w:val="002060"/>
                <w:sz w:val="26"/>
                <w:szCs w:val="26"/>
              </w:rPr>
              <w:t>give</w:t>
            </w:r>
          </w:p>
          <w:p w14:paraId="7D35DD8C" w14:textId="1F1D74DB" w:rsidR="00DE56AB" w:rsidRDefault="00DE56AB" w:rsidP="00F567E5">
            <w:pPr>
              <w:pStyle w:val="ListParagraph"/>
              <w:ind w:left="720"/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too</w:t>
            </w:r>
            <w:r w:rsidR="00F567E5">
              <w:rPr>
                <w:b/>
                <w:bCs/>
                <w:color w:val="002060"/>
                <w:sz w:val="26"/>
                <w:szCs w:val="26"/>
              </w:rPr>
              <w:t xml:space="preserve">         </w:t>
            </w:r>
            <w:r>
              <w:rPr>
                <w:b/>
                <w:bCs/>
                <w:color w:val="002060"/>
                <w:sz w:val="26"/>
                <w:szCs w:val="26"/>
              </w:rPr>
              <w:t>try</w:t>
            </w:r>
          </w:p>
          <w:p w14:paraId="700D626D" w14:textId="7D30A4A1" w:rsidR="00F567E5" w:rsidRDefault="00F567E5" w:rsidP="00F567E5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Math</w:t>
            </w:r>
          </w:p>
          <w:p w14:paraId="0C74A75C" w14:textId="7E835F11" w:rsidR="00F567E5" w:rsidRPr="00F567E5" w:rsidRDefault="00F567E5" w:rsidP="00F567E5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Identify numbers to 120, find the missing added while adding or subtracting, fact families</w:t>
            </w:r>
          </w:p>
          <w:p w14:paraId="39CC8028" w14:textId="1381A895" w:rsidR="009C6428" w:rsidRDefault="009C6428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98F783A" w14:textId="77777777" w:rsidR="001D67C9" w:rsidRDefault="001D67C9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26BE26A" w14:textId="77777777" w:rsidR="007C0FBB" w:rsidRDefault="007C0FBB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359B04A" w14:textId="4BA33A99" w:rsidR="005A62AA" w:rsidRPr="00593599" w:rsidRDefault="005A62AA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C3B662C" w14:textId="5CD0782B" w:rsidR="001509F5" w:rsidRDefault="001509F5" w:rsidP="001509F5"/>
        </w:tc>
        <w:tc>
          <w:tcPr>
            <w:tcW w:w="167" w:type="pct"/>
          </w:tcPr>
          <w:p w14:paraId="5DCB5B1B" w14:textId="77777777" w:rsidR="005D6E16" w:rsidRPr="00847CB0" w:rsidRDefault="005D6E16" w:rsidP="00D05519">
            <w:pPr>
              <w:pStyle w:val="Heading1Alt"/>
            </w:pPr>
          </w:p>
        </w:tc>
        <w:tc>
          <w:tcPr>
            <w:tcW w:w="1583" w:type="pct"/>
            <w:vMerge w:val="restart"/>
          </w:tcPr>
          <w:p w14:paraId="024FF6FA" w14:textId="4BFCA0A0" w:rsidR="005D6E16" w:rsidRPr="004272F2" w:rsidRDefault="005D6E16" w:rsidP="00F96A3B">
            <w:pPr>
              <w:pStyle w:val="Heading1Alt"/>
              <w:rPr>
                <w:color w:val="auto"/>
              </w:rPr>
            </w:pPr>
          </w:p>
          <w:p w14:paraId="36CF08BE" w14:textId="38E71E51" w:rsidR="005A62AA" w:rsidRPr="004272F2" w:rsidRDefault="00F567E5" w:rsidP="006F765D">
            <w:pPr>
              <w:pStyle w:val="NormalwithDarkBackground"/>
              <w:rPr>
                <w:b/>
                <w:bCs/>
                <w:color w:val="auto"/>
                <w:sz w:val="32"/>
                <w:szCs w:val="32"/>
              </w:rPr>
            </w:pPr>
            <w:r w:rsidRPr="004272F2">
              <w:rPr>
                <w:b/>
                <w:bCs/>
                <w:color w:val="auto"/>
                <w:sz w:val="32"/>
                <w:szCs w:val="32"/>
              </w:rPr>
              <w:t>Homework</w:t>
            </w:r>
            <w:r w:rsidR="005A62AA" w:rsidRPr="004272F2">
              <w:rPr>
                <w:b/>
                <w:bCs/>
                <w:color w:val="auto"/>
                <w:sz w:val="32"/>
                <w:szCs w:val="32"/>
              </w:rPr>
              <w:t>:</w:t>
            </w:r>
          </w:p>
          <w:p w14:paraId="73D3F43D" w14:textId="38EF10AB" w:rsidR="005A62AA" w:rsidRPr="004272F2" w:rsidRDefault="00F567E5" w:rsidP="00F567E5">
            <w:pPr>
              <w:pStyle w:val="NormalwithDarkBackground"/>
              <w:numPr>
                <w:ilvl w:val="0"/>
                <w:numId w:val="1"/>
              </w:numPr>
              <w:rPr>
                <w:b/>
                <w:bCs/>
                <w:color w:val="auto"/>
                <w:sz w:val="24"/>
                <w:szCs w:val="24"/>
              </w:rPr>
            </w:pPr>
            <w:r w:rsidRPr="004272F2">
              <w:rPr>
                <w:b/>
                <w:bCs/>
                <w:color w:val="auto"/>
                <w:sz w:val="24"/>
                <w:szCs w:val="24"/>
              </w:rPr>
              <w:t>I sent home a reading passage in the yellow folder. Please return Monday, January 20</w:t>
            </w:r>
            <w:r w:rsidRPr="004272F2">
              <w:rPr>
                <w:b/>
                <w:bCs/>
                <w:color w:val="auto"/>
                <w:sz w:val="24"/>
                <w:szCs w:val="24"/>
                <w:vertAlign w:val="superscript"/>
              </w:rPr>
              <w:t>th</w:t>
            </w:r>
            <w:r w:rsidRPr="004272F2">
              <w:rPr>
                <w:b/>
                <w:bCs/>
                <w:color w:val="auto"/>
                <w:sz w:val="24"/>
                <w:szCs w:val="24"/>
              </w:rPr>
              <w:t xml:space="preserve">. </w:t>
            </w:r>
          </w:p>
          <w:p w14:paraId="426E8A6A" w14:textId="2C4DC0A9" w:rsidR="005A62AA" w:rsidRPr="004272F2" w:rsidRDefault="005A62AA" w:rsidP="006F765D">
            <w:pPr>
              <w:pStyle w:val="NormalwithDarkBackground"/>
              <w:rPr>
                <w:color w:val="auto"/>
                <w:sz w:val="24"/>
                <w:szCs w:val="24"/>
              </w:rPr>
            </w:pPr>
          </w:p>
          <w:p w14:paraId="6D29ABB6" w14:textId="77777777" w:rsidR="005A62AA" w:rsidRPr="004272F2" w:rsidRDefault="00F567E5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  <w:r w:rsidRPr="004272F2">
              <w:rPr>
                <w:b/>
                <w:bCs/>
                <w:color w:val="auto"/>
                <w:sz w:val="24"/>
                <w:szCs w:val="24"/>
              </w:rPr>
              <w:t xml:space="preserve">TEST THIS WEEK: </w:t>
            </w:r>
          </w:p>
          <w:p w14:paraId="04A58AD3" w14:textId="77777777" w:rsidR="00F567E5" w:rsidRPr="004272F2" w:rsidRDefault="00F567E5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  <w:r w:rsidRPr="004272F2">
              <w:rPr>
                <w:b/>
                <w:bCs/>
                <w:color w:val="auto"/>
                <w:sz w:val="24"/>
                <w:szCs w:val="24"/>
              </w:rPr>
              <w:t xml:space="preserve">Wednesday: </w:t>
            </w:r>
          </w:p>
          <w:p w14:paraId="3F3E635E" w14:textId="10AB7D99" w:rsidR="00F567E5" w:rsidRPr="004272F2" w:rsidRDefault="00F567E5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  <w:r w:rsidRPr="004272F2">
              <w:rPr>
                <w:b/>
                <w:bCs/>
                <w:color w:val="auto"/>
                <w:sz w:val="24"/>
                <w:szCs w:val="24"/>
              </w:rPr>
              <w:t>Phonics test with long vowel sounds and silent e</w:t>
            </w:r>
          </w:p>
          <w:p w14:paraId="6C99F878" w14:textId="77777777" w:rsidR="00F567E5" w:rsidRPr="004272F2" w:rsidRDefault="00F567E5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</w:p>
          <w:p w14:paraId="416103DE" w14:textId="695FCA98" w:rsidR="00F567E5" w:rsidRPr="004272F2" w:rsidRDefault="00F567E5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  <w:r w:rsidRPr="004272F2">
              <w:rPr>
                <w:b/>
                <w:bCs/>
                <w:color w:val="auto"/>
                <w:sz w:val="24"/>
                <w:szCs w:val="24"/>
              </w:rPr>
              <w:t xml:space="preserve">Friday: </w:t>
            </w:r>
          </w:p>
          <w:p w14:paraId="1A20DD4C" w14:textId="04530E52" w:rsidR="004272F2" w:rsidRPr="004272F2" w:rsidRDefault="004272F2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  <w:r w:rsidRPr="004272F2">
              <w:rPr>
                <w:b/>
                <w:bCs/>
                <w:color w:val="auto"/>
                <w:sz w:val="24"/>
                <w:szCs w:val="24"/>
              </w:rPr>
              <w:t>Numbers up to 120, addition and subtraction, fact families</w:t>
            </w:r>
          </w:p>
          <w:p w14:paraId="2375282B" w14:textId="67E42C71" w:rsidR="00F567E5" w:rsidRPr="004272F2" w:rsidRDefault="00F567E5" w:rsidP="004E0616">
            <w:pPr>
              <w:pStyle w:val="NormalwithDarkBackground"/>
              <w:rPr>
                <w:b/>
                <w:bCs/>
                <w:color w:val="auto"/>
                <w:sz w:val="24"/>
                <w:szCs w:val="24"/>
              </w:rPr>
            </w:pPr>
          </w:p>
        </w:tc>
      </w:tr>
      <w:tr w:rsidR="005D6E16" w14:paraId="2301A064" w14:textId="77777777" w:rsidTr="006E3617">
        <w:trPr>
          <w:trHeight w:val="1350"/>
        </w:trPr>
        <w:tc>
          <w:tcPr>
            <w:tcW w:w="3250" w:type="pct"/>
          </w:tcPr>
          <w:p w14:paraId="5FD08ABC" w14:textId="67C48166" w:rsidR="007C0FBB" w:rsidRDefault="007C0FBB" w:rsidP="002729D0">
            <w:pPr>
              <w:pStyle w:val="Quote"/>
              <w:ind w:left="0"/>
            </w:pPr>
          </w:p>
          <w:p w14:paraId="0FAEF7E8" w14:textId="77777777" w:rsidR="00F567E5" w:rsidRDefault="00F567E5" w:rsidP="00542267">
            <w:pPr>
              <w:pStyle w:val="Quote"/>
              <w:ind w:left="0"/>
            </w:pPr>
            <w:r>
              <w:t xml:space="preserve">Social Studies: </w:t>
            </w:r>
          </w:p>
          <w:p w14:paraId="4B7F9D26" w14:textId="77777777" w:rsidR="00F567E5" w:rsidRDefault="00F567E5" w:rsidP="00542267">
            <w:pPr>
              <w:pStyle w:val="Quote"/>
              <w:ind w:left="0"/>
            </w:pPr>
          </w:p>
          <w:p w14:paraId="47A7BCBD" w14:textId="20A4097D" w:rsidR="00F567E5" w:rsidRPr="00F567E5" w:rsidRDefault="00F567E5" w:rsidP="00F567E5">
            <w:pPr>
              <w:pStyle w:val="Quote"/>
              <w:ind w:left="0"/>
            </w:pPr>
            <w:r>
              <w:t xml:space="preserve">Who is Martin Luther King, Jr.? What is community service? </w:t>
            </w:r>
          </w:p>
          <w:p w14:paraId="04D8C2C0" w14:textId="77777777" w:rsidR="0010643A" w:rsidRDefault="0010643A" w:rsidP="0010643A"/>
          <w:p w14:paraId="33D491C3" w14:textId="77777777" w:rsidR="0010643A" w:rsidRPr="0010643A" w:rsidRDefault="0010643A" w:rsidP="0010643A"/>
          <w:p w14:paraId="7A6B572F" w14:textId="0BD92F04" w:rsidR="005A62AA" w:rsidRPr="005A62AA" w:rsidRDefault="005A62AA" w:rsidP="005A62AA"/>
        </w:tc>
        <w:tc>
          <w:tcPr>
            <w:tcW w:w="167" w:type="pct"/>
          </w:tcPr>
          <w:p w14:paraId="02FCA5C2" w14:textId="77777777" w:rsidR="005D6E16" w:rsidRPr="00847CB0" w:rsidRDefault="005D6E16" w:rsidP="00D05519">
            <w:pPr>
              <w:spacing w:after="0"/>
              <w:rPr>
                <w:sz w:val="8"/>
              </w:rPr>
            </w:pPr>
          </w:p>
        </w:tc>
        <w:tc>
          <w:tcPr>
            <w:tcW w:w="1583" w:type="pct"/>
            <w:vMerge/>
          </w:tcPr>
          <w:p w14:paraId="316FA45F" w14:textId="77777777" w:rsidR="005D6E16" w:rsidRDefault="005D6E16" w:rsidP="00D05519"/>
        </w:tc>
      </w:tr>
    </w:tbl>
    <w:p w14:paraId="1072D893" w14:textId="5552419C" w:rsidR="00F859EC" w:rsidRDefault="00F859EC" w:rsidP="00DE38D0">
      <w:pPr>
        <w:pStyle w:val="Graphic"/>
      </w:pPr>
    </w:p>
    <w:p w14:paraId="20EB3461" w14:textId="77777777" w:rsidR="00F859EC" w:rsidRDefault="00F859EC" w:rsidP="00DE38D0">
      <w:pPr>
        <w:pStyle w:val="Graphic"/>
        <w:sectPr w:rsidR="00F859EC" w:rsidSect="006B5E17">
          <w:type w:val="continuous"/>
          <w:pgSz w:w="12240" w:h="15840" w:code="1"/>
          <w:pgMar w:top="0" w:right="720" w:bottom="0" w:left="720" w:header="0" w:footer="0" w:gutter="0"/>
          <w:cols w:space="720"/>
          <w:noEndnote/>
          <w:docGrid w:linePitch="326"/>
        </w:sectPr>
      </w:pPr>
    </w:p>
    <w:p w14:paraId="7A4530D2" w14:textId="5737CBB8" w:rsidR="00BD13D2" w:rsidRPr="00BD13D2" w:rsidRDefault="00BD13D2" w:rsidP="00DE38D0">
      <w:pPr>
        <w:pStyle w:val="Graphic"/>
      </w:pPr>
    </w:p>
    <w:tbl>
      <w:tblPr>
        <w:tblW w:w="4583" w:type="pct"/>
        <w:tblInd w:w="900" w:type="dxa"/>
        <w:tblLayout w:type="fixed"/>
        <w:tblLook w:val="0600" w:firstRow="0" w:lastRow="0" w:firstColumn="0" w:lastColumn="0" w:noHBand="1" w:noVBand="1"/>
        <w:tblDescription w:val="Layout table page 2"/>
      </w:tblPr>
      <w:tblGrid>
        <w:gridCol w:w="2069"/>
        <w:gridCol w:w="2340"/>
        <w:gridCol w:w="269"/>
        <w:gridCol w:w="5221"/>
      </w:tblGrid>
      <w:tr w:rsidR="00AA4EE5" w14:paraId="77EE461F" w14:textId="77777777" w:rsidTr="005A62AA">
        <w:tc>
          <w:tcPr>
            <w:tcW w:w="5000" w:type="pct"/>
            <w:gridSpan w:val="4"/>
          </w:tcPr>
          <w:p w14:paraId="4B6EE259" w14:textId="4143FE48" w:rsidR="00AA4EE5" w:rsidRDefault="00AA4EE5" w:rsidP="006E3617">
            <w:pPr>
              <w:pStyle w:val="Heading1"/>
            </w:pPr>
          </w:p>
        </w:tc>
      </w:tr>
      <w:tr w:rsidR="00AA4EE5" w14:paraId="5CA8EF53" w14:textId="77777777" w:rsidTr="005A62AA">
        <w:tc>
          <w:tcPr>
            <w:tcW w:w="5000" w:type="pct"/>
            <w:gridSpan w:val="4"/>
          </w:tcPr>
          <w:p w14:paraId="0B0512A5" w14:textId="687EE7F8" w:rsidR="00AA4EE5" w:rsidRDefault="00AA4EE5" w:rsidP="006E3617">
            <w:pPr>
              <w:pStyle w:val="Heading2"/>
            </w:pPr>
          </w:p>
        </w:tc>
      </w:tr>
      <w:tr w:rsidR="00B679F9" w14:paraId="06115D2C" w14:textId="77777777" w:rsidTr="005A62AA">
        <w:trPr>
          <w:trHeight w:val="4788"/>
        </w:trPr>
        <w:tc>
          <w:tcPr>
            <w:tcW w:w="2227" w:type="pct"/>
            <w:gridSpan w:val="2"/>
          </w:tcPr>
          <w:p w14:paraId="7F4922B1" w14:textId="4FE1A1B5" w:rsidR="00847CB0" w:rsidRDefault="00847CB0" w:rsidP="005A62AA"/>
        </w:tc>
        <w:tc>
          <w:tcPr>
            <w:tcW w:w="136" w:type="pct"/>
          </w:tcPr>
          <w:p w14:paraId="33C4D2CB" w14:textId="77777777" w:rsidR="00847CB0" w:rsidRPr="00847CB0" w:rsidRDefault="00847CB0" w:rsidP="00847CB0">
            <w:pPr>
              <w:spacing w:after="0"/>
              <w:rPr>
                <w:sz w:val="8"/>
              </w:rPr>
            </w:pPr>
          </w:p>
        </w:tc>
        <w:tc>
          <w:tcPr>
            <w:tcW w:w="2637" w:type="pct"/>
          </w:tcPr>
          <w:p w14:paraId="20D77E34" w14:textId="748039EB" w:rsidR="00847CB0" w:rsidRPr="006563D7" w:rsidRDefault="00847CB0" w:rsidP="001509F5"/>
        </w:tc>
      </w:tr>
      <w:tr w:rsidR="00847CB0" w14:paraId="46098A7D" w14:textId="77777777" w:rsidTr="005A62AA">
        <w:trPr>
          <w:trHeight w:val="5670"/>
        </w:trPr>
        <w:tc>
          <w:tcPr>
            <w:tcW w:w="5000" w:type="pct"/>
            <w:gridSpan w:val="4"/>
          </w:tcPr>
          <w:p w14:paraId="63301103" w14:textId="1E058761" w:rsidR="00847CB0" w:rsidRPr="007C0018" w:rsidRDefault="00847CB0" w:rsidP="007C0018">
            <w:pPr>
              <w:pStyle w:val="NoSpacing"/>
              <w:spacing w:before="120"/>
            </w:pPr>
          </w:p>
        </w:tc>
      </w:tr>
      <w:tr w:rsidR="007C0018" w14:paraId="1BA9CA36" w14:textId="77777777" w:rsidTr="005A62AA">
        <w:trPr>
          <w:trHeight w:hRule="exact" w:val="1728"/>
        </w:trPr>
        <w:tc>
          <w:tcPr>
            <w:tcW w:w="1045" w:type="pct"/>
            <w:vAlign w:val="center"/>
          </w:tcPr>
          <w:p w14:paraId="7712B48C" w14:textId="77777777" w:rsidR="007C0018" w:rsidRPr="009052F9" w:rsidRDefault="007C0018" w:rsidP="005F5948">
            <w:pPr>
              <w:pStyle w:val="QuoteHeading"/>
            </w:pPr>
          </w:p>
        </w:tc>
        <w:tc>
          <w:tcPr>
            <w:tcW w:w="3955" w:type="pct"/>
            <w:gridSpan w:val="3"/>
            <w:vAlign w:val="center"/>
          </w:tcPr>
          <w:p w14:paraId="23A56894" w14:textId="3BA52954" w:rsidR="007C0018" w:rsidRPr="007C0018" w:rsidRDefault="007C0018" w:rsidP="009052F9">
            <w:pPr>
              <w:pStyle w:val="NormalwithDarkBackground"/>
            </w:pPr>
          </w:p>
        </w:tc>
      </w:tr>
    </w:tbl>
    <w:p w14:paraId="5BBF484A" w14:textId="77777777" w:rsidR="00310CBF" w:rsidRPr="00847CB0" w:rsidRDefault="00310CBF" w:rsidP="006563D7">
      <w:pPr>
        <w:pStyle w:val="NoSpacing"/>
        <w:rPr>
          <w:sz w:val="10"/>
        </w:rPr>
      </w:pPr>
    </w:p>
    <w:sectPr w:rsidR="00310CBF" w:rsidRPr="00847CB0" w:rsidSect="006B5E17">
      <w:pgSz w:w="12240" w:h="15840" w:code="1"/>
      <w:pgMar w:top="0" w:right="720" w:bottom="0" w:left="720" w:header="720" w:footer="431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CBB3B5" w14:textId="77777777" w:rsidR="000B3CE7" w:rsidRDefault="000B3CE7" w:rsidP="00F921A1">
      <w:pPr>
        <w:spacing w:after="0"/>
      </w:pPr>
      <w:r>
        <w:separator/>
      </w:r>
    </w:p>
  </w:endnote>
  <w:endnote w:type="continuationSeparator" w:id="0">
    <w:p w14:paraId="46CBE9E4" w14:textId="77777777" w:rsidR="000B3CE7" w:rsidRDefault="000B3CE7" w:rsidP="00F921A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">
    <w:altName w:val="Arial"/>
    <w:charset w:val="00"/>
    <w:family w:val="auto"/>
    <w:pitch w:val="variable"/>
    <w:sig w:usb0="80000267" w:usb1="00000000" w:usb2="00000000" w:usb3="00000000" w:csb0="000001F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B8448" w14:textId="77777777" w:rsidR="000B3CE7" w:rsidRDefault="000B3CE7" w:rsidP="00F921A1">
      <w:pPr>
        <w:spacing w:after="0"/>
      </w:pPr>
      <w:r>
        <w:separator/>
      </w:r>
    </w:p>
  </w:footnote>
  <w:footnote w:type="continuationSeparator" w:id="0">
    <w:p w14:paraId="5FAFF3EB" w14:textId="77777777" w:rsidR="000B3CE7" w:rsidRDefault="000B3CE7" w:rsidP="00F921A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491F61"/>
    <w:multiLevelType w:val="hybridMultilevel"/>
    <w:tmpl w:val="A13E6FE0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073103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attachedTemplate r:id="rId1"/>
  <w:stylePaneSortMethod w:val="000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765D"/>
    <w:rsid w:val="00016892"/>
    <w:rsid w:val="000266D5"/>
    <w:rsid w:val="00034F4B"/>
    <w:rsid w:val="0006180E"/>
    <w:rsid w:val="00082274"/>
    <w:rsid w:val="000B3CE7"/>
    <w:rsid w:val="000D53AE"/>
    <w:rsid w:val="000E0E80"/>
    <w:rsid w:val="000E3AF3"/>
    <w:rsid w:val="000F69D6"/>
    <w:rsid w:val="0010643A"/>
    <w:rsid w:val="00131C96"/>
    <w:rsid w:val="001509F5"/>
    <w:rsid w:val="001656C1"/>
    <w:rsid w:val="001676E1"/>
    <w:rsid w:val="001851D6"/>
    <w:rsid w:val="001C53F5"/>
    <w:rsid w:val="001D67C9"/>
    <w:rsid w:val="001D6D22"/>
    <w:rsid w:val="001F02CD"/>
    <w:rsid w:val="00215D38"/>
    <w:rsid w:val="00220E8B"/>
    <w:rsid w:val="002324EB"/>
    <w:rsid w:val="002339A5"/>
    <w:rsid w:val="002669F2"/>
    <w:rsid w:val="00266FD2"/>
    <w:rsid w:val="002729D0"/>
    <w:rsid w:val="00290F3B"/>
    <w:rsid w:val="002E40A8"/>
    <w:rsid w:val="002E76DC"/>
    <w:rsid w:val="00301984"/>
    <w:rsid w:val="00310CBF"/>
    <w:rsid w:val="00322485"/>
    <w:rsid w:val="00332119"/>
    <w:rsid w:val="0033720E"/>
    <w:rsid w:val="00356A46"/>
    <w:rsid w:val="00391507"/>
    <w:rsid w:val="004272F2"/>
    <w:rsid w:val="004E0616"/>
    <w:rsid w:val="004E0B72"/>
    <w:rsid w:val="005232DB"/>
    <w:rsid w:val="005412CB"/>
    <w:rsid w:val="00542267"/>
    <w:rsid w:val="00543163"/>
    <w:rsid w:val="00594B47"/>
    <w:rsid w:val="005A62AA"/>
    <w:rsid w:val="005D5C04"/>
    <w:rsid w:val="005D6E16"/>
    <w:rsid w:val="005E210C"/>
    <w:rsid w:val="005E4501"/>
    <w:rsid w:val="005F5948"/>
    <w:rsid w:val="005F5D0C"/>
    <w:rsid w:val="00602E6B"/>
    <w:rsid w:val="00611217"/>
    <w:rsid w:val="0061789A"/>
    <w:rsid w:val="00640B31"/>
    <w:rsid w:val="006475C4"/>
    <w:rsid w:val="006500F6"/>
    <w:rsid w:val="00653CB4"/>
    <w:rsid w:val="006563D7"/>
    <w:rsid w:val="00664CFA"/>
    <w:rsid w:val="00692284"/>
    <w:rsid w:val="006B3ED1"/>
    <w:rsid w:val="006B5E17"/>
    <w:rsid w:val="006E1D76"/>
    <w:rsid w:val="006E3617"/>
    <w:rsid w:val="006F3574"/>
    <w:rsid w:val="006F765D"/>
    <w:rsid w:val="007162EB"/>
    <w:rsid w:val="00766D49"/>
    <w:rsid w:val="007C0018"/>
    <w:rsid w:val="007C0FBB"/>
    <w:rsid w:val="007E7F19"/>
    <w:rsid w:val="007F46FE"/>
    <w:rsid w:val="00845C20"/>
    <w:rsid w:val="00847CB0"/>
    <w:rsid w:val="008560C3"/>
    <w:rsid w:val="008D3A90"/>
    <w:rsid w:val="008D42B1"/>
    <w:rsid w:val="008E3D9B"/>
    <w:rsid w:val="009052F9"/>
    <w:rsid w:val="00915653"/>
    <w:rsid w:val="00923F3C"/>
    <w:rsid w:val="00933014"/>
    <w:rsid w:val="00934C7D"/>
    <w:rsid w:val="009B4BE7"/>
    <w:rsid w:val="009C1EA8"/>
    <w:rsid w:val="009C6428"/>
    <w:rsid w:val="00A11F83"/>
    <w:rsid w:val="00A12BF2"/>
    <w:rsid w:val="00A1682D"/>
    <w:rsid w:val="00A313DA"/>
    <w:rsid w:val="00A319E4"/>
    <w:rsid w:val="00A330F9"/>
    <w:rsid w:val="00AA4EE5"/>
    <w:rsid w:val="00AB1633"/>
    <w:rsid w:val="00AF4976"/>
    <w:rsid w:val="00B03852"/>
    <w:rsid w:val="00B3506C"/>
    <w:rsid w:val="00B679F9"/>
    <w:rsid w:val="00B70EC0"/>
    <w:rsid w:val="00BA7A0D"/>
    <w:rsid w:val="00BA7F62"/>
    <w:rsid w:val="00BD13D2"/>
    <w:rsid w:val="00BE2527"/>
    <w:rsid w:val="00BE6652"/>
    <w:rsid w:val="00C00990"/>
    <w:rsid w:val="00C8080F"/>
    <w:rsid w:val="00CA45CF"/>
    <w:rsid w:val="00CC21B0"/>
    <w:rsid w:val="00CD324F"/>
    <w:rsid w:val="00D31F7E"/>
    <w:rsid w:val="00D41AE6"/>
    <w:rsid w:val="00D47537"/>
    <w:rsid w:val="00D50263"/>
    <w:rsid w:val="00D50B90"/>
    <w:rsid w:val="00D6133C"/>
    <w:rsid w:val="00D65DC4"/>
    <w:rsid w:val="00DA2659"/>
    <w:rsid w:val="00DD7BB5"/>
    <w:rsid w:val="00DE38D0"/>
    <w:rsid w:val="00DE56AB"/>
    <w:rsid w:val="00E4499D"/>
    <w:rsid w:val="00E83D6F"/>
    <w:rsid w:val="00EB2FC3"/>
    <w:rsid w:val="00EE5E3E"/>
    <w:rsid w:val="00EE746A"/>
    <w:rsid w:val="00F4386B"/>
    <w:rsid w:val="00F567E5"/>
    <w:rsid w:val="00F66CD8"/>
    <w:rsid w:val="00F73E76"/>
    <w:rsid w:val="00F8128B"/>
    <w:rsid w:val="00F859EC"/>
    <w:rsid w:val="00F921A1"/>
    <w:rsid w:val="00F96A3B"/>
    <w:rsid w:val="00F97690"/>
    <w:rsid w:val="00FE5F2F"/>
    <w:rsid w:val="09D2F8F0"/>
    <w:rsid w:val="0CF17155"/>
    <w:rsid w:val="0FCEB26C"/>
    <w:rsid w:val="1360B2D9"/>
    <w:rsid w:val="15F81CE0"/>
    <w:rsid w:val="21FCC3D1"/>
    <w:rsid w:val="26B664EB"/>
    <w:rsid w:val="2EA84E73"/>
    <w:rsid w:val="493FEF19"/>
    <w:rsid w:val="516AB27B"/>
    <w:rsid w:val="54AB3B2B"/>
    <w:rsid w:val="611B648B"/>
    <w:rsid w:val="65D5662D"/>
    <w:rsid w:val="690FCDEC"/>
    <w:rsid w:val="7B3B2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45DBD51"/>
  <w14:defaultImageDpi w14:val="96"/>
  <w15:docId w15:val="{C7A0D0F5-F3C0-48CC-AECD-8089E395F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7C0018"/>
  </w:style>
  <w:style w:type="paragraph" w:styleId="Heading1">
    <w:name w:val="heading 1"/>
    <w:basedOn w:val="Normal"/>
    <w:next w:val="Normal"/>
    <w:link w:val="Heading1Char"/>
    <w:uiPriority w:val="1"/>
    <w:qFormat/>
    <w:rsid w:val="008D3A90"/>
    <w:pPr>
      <w:spacing w:before="600" w:after="0"/>
      <w:ind w:right="3673"/>
      <w:outlineLvl w:val="0"/>
    </w:pPr>
    <w:rPr>
      <w:b/>
      <w:color w:val="E94E40" w:themeColor="accent1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1"/>
    <w:qFormat/>
    <w:rsid w:val="00D50263"/>
    <w:pPr>
      <w:spacing w:before="120" w:after="120"/>
      <w:ind w:right="3673"/>
      <w:outlineLvl w:val="1"/>
    </w:pPr>
    <w:rPr>
      <w:i/>
      <w:color w:val="BF5200" w:themeColor="accent2" w:themeShade="BF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rsid w:val="00B70EC0"/>
    <w:pPr>
      <w:kinsoku w:val="0"/>
      <w:overflowPunct w:val="0"/>
      <w:spacing w:before="93" w:line="249" w:lineRule="auto"/>
      <w:ind w:left="313" w:right="62"/>
    </w:pPr>
    <w:rPr>
      <w:spacing w:val="-8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034F4B"/>
    <w:rPr>
      <w:rFonts w:ascii="Arial" w:hAnsi="Arial" w:cs="Arial"/>
      <w:spacing w:val="-8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8D3A90"/>
    <w:rPr>
      <w:b/>
      <w:color w:val="E94E40" w:themeColor="accent1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1"/>
    <w:rsid w:val="00D50263"/>
    <w:rPr>
      <w:i/>
      <w:color w:val="BF5200" w:themeColor="accent2" w:themeShade="BF"/>
      <w:sz w:val="36"/>
      <w:szCs w:val="36"/>
    </w:rPr>
  </w:style>
  <w:style w:type="paragraph" w:styleId="ListParagraph">
    <w:name w:val="List Paragraph"/>
    <w:basedOn w:val="Normal"/>
    <w:uiPriority w:val="1"/>
    <w:semiHidden/>
    <w:rPr>
      <w:rFonts w:ascii="Times New Roman" w:hAnsi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rsid w:val="00034F4B"/>
    <w:rPr>
      <w:color w:val="808080"/>
      <w:shd w:val="clear" w:color="auto" w:fill="E6E6E6"/>
    </w:rPr>
  </w:style>
  <w:style w:type="paragraph" w:styleId="Title">
    <w:name w:val="Title"/>
    <w:basedOn w:val="BodyText"/>
    <w:next w:val="Normal"/>
    <w:link w:val="TitleChar"/>
    <w:uiPriority w:val="10"/>
    <w:qFormat/>
    <w:rsid w:val="00E83D6F"/>
    <w:pPr>
      <w:spacing w:before="74" w:after="0" w:line="250" w:lineRule="auto"/>
      <w:ind w:left="0" w:right="5743"/>
    </w:pPr>
    <w:rPr>
      <w:rFonts w:asciiTheme="majorHAnsi" w:hAnsiTheme="majorHAnsi" w:cs="Gill Sans"/>
      <w:b/>
      <w:bCs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E83D6F"/>
    <w:rPr>
      <w:rFonts w:asciiTheme="majorHAnsi" w:hAnsiTheme="majorHAnsi" w:cs="Gill Sans"/>
      <w:b/>
      <w:bCs/>
      <w:spacing w:val="-8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83D6F"/>
    <w:pPr>
      <w:pBdr>
        <w:top w:val="single" w:sz="4" w:space="6" w:color="E94E40" w:themeColor="accent1"/>
        <w:left w:val="single" w:sz="4" w:space="0" w:color="E94E40" w:themeColor="accent1"/>
        <w:bottom w:val="single" w:sz="4" w:space="8" w:color="E94E40" w:themeColor="accent1"/>
        <w:right w:val="single" w:sz="4" w:space="0" w:color="E94E40" w:themeColor="accent1"/>
      </w:pBdr>
      <w:shd w:val="clear" w:color="auto" w:fill="E94E40" w:themeFill="accent1"/>
      <w:spacing w:after="120"/>
      <w:ind w:left="-101" w:right="8366"/>
      <w:jc w:val="center"/>
    </w:pPr>
    <w:rPr>
      <w:b/>
      <w:color w:val="FFFFFF" w:themeColor="background1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rsid w:val="00E83D6F"/>
    <w:rPr>
      <w:b/>
      <w:color w:val="FFFFFF" w:themeColor="background1"/>
      <w:sz w:val="36"/>
      <w:szCs w:val="36"/>
      <w:shd w:val="clear" w:color="auto" w:fill="E94E40" w:themeFill="accent1"/>
    </w:rPr>
  </w:style>
  <w:style w:type="paragraph" w:styleId="Quote">
    <w:name w:val="Quote"/>
    <w:basedOn w:val="BodyText"/>
    <w:next w:val="Normal"/>
    <w:link w:val="QuoteChar"/>
    <w:uiPriority w:val="29"/>
    <w:qFormat/>
    <w:rsid w:val="00BD13D2"/>
    <w:pPr>
      <w:widowControl w:val="0"/>
      <w:autoSpaceDE w:val="0"/>
      <w:autoSpaceDN w:val="0"/>
      <w:adjustRightInd w:val="0"/>
      <w:spacing w:before="0" w:after="0" w:line="240" w:lineRule="auto"/>
      <w:ind w:left="113"/>
    </w:pPr>
    <w:rPr>
      <w:rFonts w:ascii="Arial" w:hAnsi="Arial" w:cs="Arial"/>
      <w:b/>
      <w:color w:val="404040" w:themeColor="text1" w:themeTint="BF"/>
      <w:sz w:val="28"/>
      <w:szCs w:val="28"/>
    </w:rPr>
  </w:style>
  <w:style w:type="character" w:customStyle="1" w:styleId="QuoteChar">
    <w:name w:val="Quote Char"/>
    <w:basedOn w:val="DefaultParagraphFont"/>
    <w:link w:val="Quote"/>
    <w:uiPriority w:val="29"/>
    <w:rsid w:val="00BD13D2"/>
    <w:rPr>
      <w:rFonts w:ascii="Arial" w:hAnsi="Arial" w:cs="Arial"/>
      <w:b/>
      <w:color w:val="404040" w:themeColor="text1" w:themeTint="BF"/>
      <w:spacing w:val="-8"/>
      <w:sz w:val="28"/>
      <w:szCs w:val="28"/>
    </w:rPr>
  </w:style>
  <w:style w:type="paragraph" w:styleId="Header">
    <w:name w:val="header"/>
    <w:basedOn w:val="Normal"/>
    <w:link w:val="Head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styleId="BookTitle">
    <w:name w:val="Book Title"/>
    <w:basedOn w:val="DefaultParagraphFont"/>
    <w:uiPriority w:val="33"/>
    <w:semiHidden/>
    <w:rsid w:val="00034F4B"/>
    <w:rPr>
      <w:b/>
      <w:bCs/>
      <w:i/>
      <w:iCs/>
      <w:spacing w:val="5"/>
    </w:rPr>
  </w:style>
  <w:style w:type="character" w:styleId="Emphasis">
    <w:name w:val="Emphasis"/>
    <w:basedOn w:val="DefaultParagraphFont"/>
    <w:uiPriority w:val="20"/>
    <w:semiHidden/>
    <w:rsid w:val="00034F4B"/>
    <w:rPr>
      <w:i/>
      <w:iCs/>
    </w:rPr>
  </w:style>
  <w:style w:type="character" w:customStyle="1" w:styleId="Hashtag1">
    <w:name w:val="Hashtag1"/>
    <w:basedOn w:val="DefaultParagraphFont"/>
    <w:uiPriority w:val="99"/>
    <w:semiHidden/>
    <w:rsid w:val="00034F4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034F4B"/>
    <w:rPr>
      <w:i/>
      <w:iCs/>
      <w:color w:val="E94E40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034F4B"/>
    <w:pPr>
      <w:pBdr>
        <w:top w:val="single" w:sz="4" w:space="10" w:color="E94E40" w:themeColor="accent1"/>
        <w:bottom w:val="single" w:sz="4" w:space="10" w:color="E94E40" w:themeColor="accent1"/>
      </w:pBdr>
      <w:spacing w:before="360" w:after="360"/>
      <w:ind w:left="864" w:right="864"/>
      <w:jc w:val="center"/>
    </w:pPr>
    <w:rPr>
      <w:i/>
      <w:iCs/>
      <w:color w:val="E94E40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34F4B"/>
    <w:rPr>
      <w:rFonts w:ascii="Arial" w:hAnsi="Arial" w:cs="Arial"/>
      <w:i/>
      <w:iCs/>
      <w:color w:val="E94E40" w:themeColor="accent1"/>
      <w:sz w:val="22"/>
      <w:szCs w:val="22"/>
    </w:rPr>
  </w:style>
  <w:style w:type="character" w:styleId="IntenseReference">
    <w:name w:val="Intense Reference"/>
    <w:basedOn w:val="DefaultParagraphFont"/>
    <w:uiPriority w:val="32"/>
    <w:semiHidden/>
    <w:rsid w:val="00034F4B"/>
    <w:rPr>
      <w:b/>
      <w:bCs/>
      <w:smallCaps/>
      <w:color w:val="E94E40" w:themeColor="accent1"/>
      <w:spacing w:val="5"/>
    </w:rPr>
  </w:style>
  <w:style w:type="character" w:styleId="Strong">
    <w:name w:val="Strong"/>
    <w:basedOn w:val="DefaultParagraphFont"/>
    <w:uiPriority w:val="22"/>
    <w:semiHidden/>
    <w:rsid w:val="00034F4B"/>
    <w:rPr>
      <w:b/>
      <w:bCs/>
    </w:rPr>
  </w:style>
  <w:style w:type="character" w:styleId="SubtleEmphasis">
    <w:name w:val="Subtle Emphasis"/>
    <w:basedOn w:val="DefaultParagraphFont"/>
    <w:uiPriority w:val="19"/>
    <w:semiHidden/>
    <w:rsid w:val="00034F4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rsid w:val="00034F4B"/>
    <w:rPr>
      <w:smallCaps/>
      <w:color w:val="5A5A5A" w:themeColor="text1" w:themeTint="A5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7C0018"/>
  </w:style>
  <w:style w:type="paragraph" w:styleId="Footer">
    <w:name w:val="footer"/>
    <w:basedOn w:val="Normal"/>
    <w:link w:val="Foot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C0018"/>
  </w:style>
  <w:style w:type="table" w:styleId="TableGrid">
    <w:name w:val="Table Grid"/>
    <w:basedOn w:val="TableNormal"/>
    <w:uiPriority w:val="39"/>
    <w:rsid w:val="000D53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withDarkBackground">
    <w:name w:val="Normal with Dark Background"/>
    <w:basedOn w:val="Normal"/>
    <w:uiPriority w:val="1"/>
    <w:qFormat/>
    <w:rsid w:val="006563D7"/>
    <w:rPr>
      <w:color w:val="FFFFFF" w:themeColor="background1"/>
    </w:rPr>
  </w:style>
  <w:style w:type="paragraph" w:customStyle="1" w:styleId="Heading1Alt">
    <w:name w:val="Heading 1 Alt"/>
    <w:basedOn w:val="Normal"/>
    <w:uiPriority w:val="1"/>
    <w:qFormat/>
    <w:rsid w:val="005F5948"/>
    <w:pPr>
      <w:spacing w:before="1200" w:after="0"/>
    </w:pPr>
    <w:rPr>
      <w:b/>
      <w:color w:val="FFFFFF" w:themeColor="background1"/>
      <w:sz w:val="48"/>
    </w:rPr>
  </w:style>
  <w:style w:type="paragraph" w:customStyle="1" w:styleId="Heading2Alt">
    <w:name w:val="Heading 2 Alt"/>
    <w:basedOn w:val="Normal"/>
    <w:uiPriority w:val="1"/>
    <w:qFormat/>
    <w:rsid w:val="006563D7"/>
    <w:pPr>
      <w:spacing w:before="120"/>
    </w:pPr>
    <w:rPr>
      <w:i/>
      <w:color w:val="FFFFFF" w:themeColor="background1"/>
      <w:sz w:val="36"/>
    </w:rPr>
  </w:style>
  <w:style w:type="paragraph" w:styleId="NoSpacing">
    <w:name w:val="No Spacing"/>
    <w:uiPriority w:val="1"/>
    <w:qFormat/>
    <w:rsid w:val="006563D7"/>
    <w:pPr>
      <w:spacing w:after="0"/>
    </w:pPr>
    <w:rPr>
      <w:sz w:val="24"/>
    </w:rPr>
  </w:style>
  <w:style w:type="character" w:styleId="PlaceholderText">
    <w:name w:val="Placeholder Text"/>
    <w:basedOn w:val="DefaultParagraphFont"/>
    <w:uiPriority w:val="99"/>
    <w:semiHidden/>
    <w:rsid w:val="009052F9"/>
    <w:rPr>
      <w:color w:val="808080"/>
    </w:rPr>
  </w:style>
  <w:style w:type="paragraph" w:customStyle="1" w:styleId="QuoteHeading">
    <w:name w:val="Quote Heading"/>
    <w:basedOn w:val="Normal"/>
    <w:uiPriority w:val="1"/>
    <w:qFormat/>
    <w:rsid w:val="005F5948"/>
    <w:pPr>
      <w:spacing w:after="0"/>
    </w:pPr>
    <w:rPr>
      <w:rFonts w:asciiTheme="majorHAnsi" w:hAnsiTheme="majorHAnsi"/>
      <w:b/>
      <w:color w:val="FFFFFF" w:themeColor="background1"/>
      <w:sz w:val="48"/>
    </w:rPr>
  </w:style>
  <w:style w:type="paragraph" w:customStyle="1" w:styleId="Graphic">
    <w:name w:val="Graphic"/>
    <w:basedOn w:val="Normal"/>
    <w:link w:val="GraphicChar"/>
    <w:uiPriority w:val="1"/>
    <w:qFormat/>
    <w:rsid w:val="00DE38D0"/>
    <w:pPr>
      <w:keepNext/>
      <w:spacing w:after="720"/>
    </w:pPr>
  </w:style>
  <w:style w:type="character" w:customStyle="1" w:styleId="GraphicChar">
    <w:name w:val="Graphic Char"/>
    <w:basedOn w:val="DefaultParagraphFont"/>
    <w:link w:val="Graphic"/>
    <w:uiPriority w:val="1"/>
    <w:rsid w:val="00DE38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rsme\AppData\Roaming\Microsoft\Templates\School%20newsletter.dotx" TargetMode="External"/></Relationships>
</file>

<file path=word/theme/theme1.xml><?xml version="1.0" encoding="utf-8"?>
<a:theme xmlns:a="http://schemas.openxmlformats.org/drawingml/2006/main" name="Office Theme">
  <a:themeElements>
    <a:clrScheme name="School Newslette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E94E40"/>
      </a:accent1>
      <a:accent2>
        <a:srgbClr val="FF6E00"/>
      </a:accent2>
      <a:accent3>
        <a:srgbClr val="CFD960"/>
      </a:accent3>
      <a:accent4>
        <a:srgbClr val="CC4438"/>
      </a:accent4>
      <a:accent5>
        <a:srgbClr val="CC5800"/>
      </a:accent5>
      <a:accent6>
        <a:srgbClr val="C3CC5A"/>
      </a:accent6>
      <a:hlink>
        <a:srgbClr val="E94E40"/>
      </a:hlink>
      <a:folHlink>
        <a:srgbClr val="FF6E00"/>
      </a:folHlink>
    </a:clrScheme>
    <a:fontScheme name="School Newsletter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8" ma:contentTypeDescription="Create a new document." ma:contentTypeScope="" ma:versionID="60f5a4f2d2b0abadcf532d48ebf9cb71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7dd78129e6a1811f84807ad11c65153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  <xsd:element ref="ns2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32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E6BDE64-EFF1-4B8F-96E2-AB1343E7778A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488FD57F-A9A3-43CF-9218-2639865978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8CA9E90-936F-4809-BE0F-B168EC196DB4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School newsletter</Template>
  <TotalTime>0</TotalTime>
  <Pages>3</Pages>
  <Words>159</Words>
  <Characters>788</Characters>
  <Application>Microsoft Office Word</Application>
  <DocSecurity>0</DocSecurity>
  <Lines>87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melissa mathieu</dc:creator>
  <cp:keywords/>
  <dc:description/>
  <cp:lastModifiedBy>Melissa Mathieu</cp:lastModifiedBy>
  <cp:revision>2</cp:revision>
  <cp:lastPrinted>2024-12-10T00:53:00Z</cp:lastPrinted>
  <dcterms:created xsi:type="dcterms:W3CDTF">2025-01-14T01:28:00Z</dcterms:created>
  <dcterms:modified xsi:type="dcterms:W3CDTF">2025-01-14T01:28:00Z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GrammarlyDocumentId">
    <vt:lpwstr>12130177-bb7e-4bbc-8faf-bc2d48e3fbf9</vt:lpwstr>
  </property>
</Properties>
</file>